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25BB0" w14:textId="35551F65" w:rsidR="00AC7F6B" w:rsidRPr="00AC7F6B" w:rsidRDefault="001A6F6B" w:rsidP="00AC7F6B">
      <w:pPr>
        <w:pStyle w:val="IASBDateSection"/>
      </w:pPr>
      <w:r>
        <w:t xml:space="preserve">October </w:t>
      </w:r>
      <w:r w:rsidR="00944C88">
        <w:t>2025</w:t>
      </w:r>
      <w:r w:rsidR="00AC7F6B" w:rsidRPr="00AC7F6B">
        <w:tab/>
        <w:t>8:30</w:t>
      </w:r>
    </w:p>
    <w:p w14:paraId="02445FD2" w14:textId="77777777" w:rsidR="00AC7F6B" w:rsidRPr="00AC7F6B" w:rsidRDefault="00AC7F6B" w:rsidP="00AC7F6B">
      <w:pPr>
        <w:pStyle w:val="IASBListNumberNoIndent"/>
        <w:numPr>
          <w:ilvl w:val="0"/>
          <w:numId w:val="0"/>
        </w:numPr>
        <w:ind w:left="360" w:hanging="360"/>
      </w:pPr>
    </w:p>
    <w:p w14:paraId="141CB450" w14:textId="77777777" w:rsidR="00AC7F6B" w:rsidRPr="00AC7F6B" w:rsidRDefault="00AC7F6B" w:rsidP="00AC7F6B">
      <w:pPr>
        <w:pStyle w:val="IASBHeading1"/>
      </w:pPr>
      <w:r w:rsidRPr="00AC7F6B">
        <w:t>Community Relations</w:t>
      </w:r>
    </w:p>
    <w:p w14:paraId="2C3E1D4F" w14:textId="29D95C30" w:rsidR="00AC7F6B" w:rsidRPr="00AC7F6B" w:rsidRDefault="00AC7F6B" w:rsidP="00AC7F6B">
      <w:pPr>
        <w:pStyle w:val="IASBHeading2"/>
      </w:pPr>
      <w:r w:rsidRPr="00AC7F6B">
        <w:t>Visitors to and Conduct on School Property</w:t>
      </w:r>
      <w:r w:rsidRPr="00AC7F6B">
        <w:rPr>
          <w:rStyle w:val="IASBFootnoteReferenceNumberSpace"/>
        </w:rPr>
        <w:t xml:space="preserve"> </w:t>
      </w:r>
    </w:p>
    <w:p w14:paraId="65F72BAD" w14:textId="77777777" w:rsidR="00AC7F6B" w:rsidRPr="00AC7F6B" w:rsidRDefault="00AC7F6B" w:rsidP="00AC7F6B">
      <w:pPr>
        <w:pStyle w:val="IASBBodyText"/>
      </w:pPr>
      <w:r w:rsidRPr="00AC7F6B">
        <w:t>The following definitions apply to this policy:</w:t>
      </w:r>
    </w:p>
    <w:p w14:paraId="56536CBB" w14:textId="12B267D8" w:rsidR="00AC7F6B" w:rsidRPr="00AC7F6B" w:rsidRDefault="00AC7F6B" w:rsidP="00AC7F6B">
      <w:pPr>
        <w:pStyle w:val="IASBListNumber"/>
        <w:numPr>
          <w:ilvl w:val="0"/>
          <w:numId w:val="0"/>
        </w:numPr>
        <w:ind w:left="720"/>
      </w:pPr>
      <w:r w:rsidRPr="00AC7F6B">
        <w:rPr>
          <w:rStyle w:val="IASBBold"/>
        </w:rPr>
        <w:t>School property</w:t>
      </w:r>
      <w:r w:rsidRPr="00AC7F6B">
        <w:t xml:space="preserve"> - District and school buildings, grounds, and parking areas; vehicles used for school purposes; and any location used for a School Board meeting, school athletic event, or other school-sponsored or school-sanctioned events or activities. </w:t>
      </w:r>
    </w:p>
    <w:p w14:paraId="597F1674" w14:textId="77777777" w:rsidR="00AC7F6B" w:rsidRPr="00AC7F6B" w:rsidRDefault="00AC7F6B" w:rsidP="00AC7F6B">
      <w:pPr>
        <w:pStyle w:val="IASBListNumber"/>
        <w:numPr>
          <w:ilvl w:val="0"/>
          <w:numId w:val="0"/>
        </w:numPr>
        <w:ind w:left="720"/>
      </w:pPr>
      <w:r w:rsidRPr="00AC7F6B">
        <w:rPr>
          <w:rStyle w:val="IASBBold"/>
        </w:rPr>
        <w:t>Visitor</w:t>
      </w:r>
      <w:r w:rsidRPr="00AC7F6B">
        <w:t xml:space="preserve"> - Any person other than an enrolled student or District employee.</w:t>
      </w:r>
    </w:p>
    <w:p w14:paraId="7B8D35C8" w14:textId="10F7F2A7" w:rsidR="00AC7F6B" w:rsidRPr="00AC7F6B" w:rsidRDefault="00AC7F6B" w:rsidP="00AC7F6B">
      <w:pPr>
        <w:pStyle w:val="IASBBodyText"/>
      </w:pPr>
      <w:r w:rsidRPr="00AC7F6B">
        <w:t xml:space="preserve">All visitors to school property are required to report to the Building Principal’s office and receive permission to remain on school property. All visitors must sign a visitors’ log, show identification, and wear a visitor’s badge. When leaving the school, visitors must return their badge. On those occasions when large groups of parents/guardians, friends, and/or community members are invited onto school property or when community members are attending Board meetings, visitors are not required to sign in but must follow school officials’ instructions. Persons on school property without permission will be directed to leave and may be subject to criminal prosecution. </w:t>
      </w:r>
    </w:p>
    <w:p w14:paraId="73552B18" w14:textId="77777777" w:rsidR="00AC7F6B" w:rsidRPr="00AC7F6B" w:rsidRDefault="00AC7F6B" w:rsidP="00AC7F6B">
      <w:pPr>
        <w:pStyle w:val="IASBBodyText"/>
      </w:pPr>
      <w:r w:rsidRPr="00AC7F6B">
        <w:t>Except as provided in the next paragraph, any person wishing to confer with a staff member should contact that staff member to make an appointment. Conferences with teachers are held, to the extent possible, outside school hours or during the teacher’s conference/preparation period.</w:t>
      </w:r>
    </w:p>
    <w:p w14:paraId="25633839" w14:textId="1CF57E38" w:rsidR="00AC7F6B" w:rsidRPr="00AC7F6B" w:rsidRDefault="00AC7F6B" w:rsidP="00AC7F6B">
      <w:pPr>
        <w:pStyle w:val="IASBBodyText"/>
      </w:pPr>
      <w:r w:rsidRPr="00AC7F6B">
        <w:t xml:space="preserve">Requests to access a school building, facility, and/or educational program, or to interview personnel or a student for purposes of assessing the student’s special education needs, should be made at the appropriate building. Access shall be facilitated according to guidelines from the Superintendent or designee. </w:t>
      </w:r>
    </w:p>
    <w:p w14:paraId="6A70A9F6" w14:textId="77777777" w:rsidR="00AC7F6B" w:rsidRPr="00AC7F6B" w:rsidRDefault="00AC7F6B" w:rsidP="00AC7F6B">
      <w:pPr>
        <w:pStyle w:val="IASBBodyText"/>
      </w:pPr>
      <w:r w:rsidRPr="00AC7F6B">
        <w:t>The School District expects mutual respect, civility, and orderly conduct among all people on school property or at a school event. No person on school property or at a school event (including visitors, students, and employees) shall perform any of the following acts:</w:t>
      </w:r>
    </w:p>
    <w:p w14:paraId="7F35389A" w14:textId="6A536924" w:rsidR="00AC7F6B" w:rsidRPr="00AC7F6B" w:rsidRDefault="00AC7F6B" w:rsidP="00AC7F6B">
      <w:pPr>
        <w:pStyle w:val="IASBListNumber"/>
      </w:pPr>
      <w:r w:rsidRPr="00AC7F6B">
        <w:t xml:space="preserve">Strike, injure, threaten, harass, or intimidate a staff member, Board member, sports official or coach, or any other person. </w:t>
      </w:r>
    </w:p>
    <w:p w14:paraId="37C95DE9" w14:textId="62CA0D70" w:rsidR="00AC7F6B" w:rsidRPr="00AC7F6B" w:rsidRDefault="00AC7F6B" w:rsidP="00AC7F6B">
      <w:pPr>
        <w:pStyle w:val="IASBListNumber"/>
      </w:pPr>
      <w:r w:rsidRPr="00AC7F6B">
        <w:t>Behave in an unsportsmanlike manner, or use vulgar or obscene language.</w:t>
      </w:r>
    </w:p>
    <w:p w14:paraId="43249820" w14:textId="1324AF03" w:rsidR="00AC7F6B" w:rsidRPr="00AC7F6B" w:rsidRDefault="00AC7F6B" w:rsidP="00AC7F6B">
      <w:pPr>
        <w:pStyle w:val="IASBListNumber"/>
      </w:pPr>
      <w:r w:rsidRPr="00AC7F6B">
        <w:t xml:space="preserve">Unless specifically permitted by State law, possess a weapon, any object that can reasonably be considered a weapon or looks like a weapon, or any dangerous device. </w:t>
      </w:r>
    </w:p>
    <w:p w14:paraId="6DECCD5A" w14:textId="015ABE5D" w:rsidR="00AC7F6B" w:rsidRPr="00AC7F6B" w:rsidRDefault="00AC7F6B" w:rsidP="00AC7F6B">
      <w:pPr>
        <w:pStyle w:val="IASBListNumber"/>
      </w:pPr>
      <w:r w:rsidRPr="00AC7F6B">
        <w:t xml:space="preserve">Damage or threaten to damage another’s property. </w:t>
      </w:r>
    </w:p>
    <w:p w14:paraId="308EEBB5" w14:textId="1145B913" w:rsidR="00AC7F6B" w:rsidRPr="00AC7F6B" w:rsidRDefault="00AC7F6B" w:rsidP="00AC7F6B">
      <w:pPr>
        <w:pStyle w:val="IASBListNumber"/>
      </w:pPr>
      <w:r w:rsidRPr="00AC7F6B">
        <w:t xml:space="preserve">Damage or deface school property. </w:t>
      </w:r>
    </w:p>
    <w:p w14:paraId="75F55BE3" w14:textId="3AD9C5BA" w:rsidR="00AC7F6B" w:rsidRPr="00AC7F6B" w:rsidRDefault="00AC7F6B" w:rsidP="00AC7F6B">
      <w:pPr>
        <w:pStyle w:val="IASBListNumber"/>
      </w:pPr>
      <w:r w:rsidRPr="00AC7F6B">
        <w:t>Violate any Illinois law, or town or county ordinance.</w:t>
      </w:r>
    </w:p>
    <w:p w14:paraId="60D30B33" w14:textId="4F833BE9" w:rsidR="00AC7F6B" w:rsidRPr="00AC7F6B" w:rsidRDefault="00AC7F6B" w:rsidP="00AC7F6B">
      <w:pPr>
        <w:pStyle w:val="IASBListNumber"/>
      </w:pPr>
      <w:r w:rsidRPr="00AC7F6B">
        <w:t xml:space="preserve">Smoke or otherwise use tobacco products. </w:t>
      </w:r>
    </w:p>
    <w:p w14:paraId="1B61878F" w14:textId="789E38CD" w:rsidR="00AC7F6B" w:rsidRPr="00AC7F6B" w:rsidRDefault="00AC7F6B" w:rsidP="00AC7F6B">
      <w:pPr>
        <w:pStyle w:val="IASBListNumber"/>
      </w:pPr>
      <w:r w:rsidRPr="00AC7F6B">
        <w:t xml:space="preserve">Distribute, consume, use, possess, or be impaired by or under the influence of an alcoholic beverage, cannabis, other lawful product, or illegal drug. </w:t>
      </w:r>
    </w:p>
    <w:p w14:paraId="079A3F3C" w14:textId="68F60489" w:rsidR="00AC7F6B" w:rsidRPr="00AC7F6B" w:rsidRDefault="00AC7F6B" w:rsidP="00AC7F6B">
      <w:pPr>
        <w:pStyle w:val="IASBListNumber"/>
      </w:pPr>
      <w:r w:rsidRPr="00AC7F6B">
        <w:t xml:space="preserve">Be present when the person’s alcoholic beverage, cannabis, other lawful product, or illegal drug consumption is detectible, regardless of when and/or where the use occurred. </w:t>
      </w:r>
    </w:p>
    <w:p w14:paraId="4378A2CF" w14:textId="4118E38C" w:rsidR="00AC7F6B" w:rsidRPr="00AC7F6B" w:rsidRDefault="00AC7F6B" w:rsidP="00AC7F6B">
      <w:pPr>
        <w:pStyle w:val="IASBListNumber"/>
      </w:pPr>
      <w:r w:rsidRPr="00AC7F6B">
        <w:t xml:space="preserve">Use or possess medical cannabis, unless he or she has complied with policy 7:270, </w:t>
      </w:r>
      <w:r w:rsidRPr="00AC7F6B">
        <w:rPr>
          <w:rStyle w:val="IASBItalic"/>
        </w:rPr>
        <w:t>Administering Medicines to Students</w:t>
      </w:r>
      <w:r w:rsidRPr="00AC7F6B">
        <w:t xml:space="preserve">, implementing </w:t>
      </w:r>
      <w:r w:rsidRPr="00AC7F6B">
        <w:rPr>
          <w:rStyle w:val="IASBItalic"/>
        </w:rPr>
        <w:t>Ashley’s Law</w:t>
      </w:r>
      <w:r w:rsidRPr="00AC7F6B">
        <w:t xml:space="preserve">. </w:t>
      </w:r>
    </w:p>
    <w:p w14:paraId="060ABA04" w14:textId="32D34CEB" w:rsidR="00AC7F6B" w:rsidRPr="00AC7F6B" w:rsidRDefault="00AC7F6B" w:rsidP="00AC7F6B">
      <w:pPr>
        <w:pStyle w:val="IASBListNumber"/>
      </w:pPr>
      <w:r w:rsidRPr="00AC7F6B">
        <w:t xml:space="preserve">Impede, delay, disrupt, or otherwise interfere with any school activity or function (including using cellular phones in a disruptive manner). </w:t>
      </w:r>
    </w:p>
    <w:p w14:paraId="648EE49F" w14:textId="22A52917" w:rsidR="00AC7F6B" w:rsidRPr="00AC7F6B" w:rsidRDefault="00AC7F6B" w:rsidP="00AC7F6B">
      <w:pPr>
        <w:pStyle w:val="IASBListNumber"/>
      </w:pPr>
      <w:r w:rsidRPr="00AC7F6B">
        <w:t>Enter upon any portion of school premises at any time for purposes other than those that are lawful and authorized by the Board.</w:t>
      </w:r>
    </w:p>
    <w:p w14:paraId="58E5984E" w14:textId="72DE3B49" w:rsidR="00AC7F6B" w:rsidRPr="00AC7F6B" w:rsidRDefault="00AC7F6B" w:rsidP="00AC7F6B">
      <w:pPr>
        <w:pStyle w:val="IASBListNumber"/>
      </w:pPr>
      <w:r w:rsidRPr="00AC7F6B">
        <w:lastRenderedPageBreak/>
        <w:t xml:space="preserve">Operate a motor vehicle: (a) in a risky manner, (b) in excess of 20 miles per hour, or (c) in violation of an authorized District employee’s directive. </w:t>
      </w:r>
    </w:p>
    <w:p w14:paraId="7B10BB6E" w14:textId="52956005" w:rsidR="00AC7F6B" w:rsidRPr="00AC7F6B" w:rsidRDefault="00AC7F6B" w:rsidP="00AC7F6B">
      <w:pPr>
        <w:pStyle w:val="IASBListNumber"/>
      </w:pPr>
      <w:r w:rsidRPr="00AC7F6B">
        <w:t xml:space="preserve">Engage in any risky behavior, including roller-blading, roller-skating, or skateboarding. </w:t>
      </w:r>
    </w:p>
    <w:p w14:paraId="4BF355A9" w14:textId="28D9BC79" w:rsidR="00AC7F6B" w:rsidRPr="00AC7F6B" w:rsidRDefault="00AC7F6B" w:rsidP="00AC7F6B">
      <w:pPr>
        <w:pStyle w:val="IASBListNumber"/>
      </w:pPr>
      <w:r w:rsidRPr="00AC7F6B">
        <w:t>Violate other District policies or regulations, or a directive from an authorized security officer or District employee.</w:t>
      </w:r>
    </w:p>
    <w:p w14:paraId="512A010C" w14:textId="0F43D80F" w:rsidR="00AC7F6B" w:rsidRPr="00AC7F6B" w:rsidRDefault="00AC7F6B" w:rsidP="00AC7F6B">
      <w:pPr>
        <w:pStyle w:val="IASBListNumber"/>
      </w:pPr>
      <w:r w:rsidRPr="00AC7F6B">
        <w:t>Engage in any conduct that interferes with, disrupts, or adversely affects the District or a School function.</w:t>
      </w:r>
    </w:p>
    <w:p w14:paraId="5376FC3B" w14:textId="47918D70" w:rsidR="00AC7F6B" w:rsidRPr="00AC7F6B" w:rsidRDefault="00AC7F6B" w:rsidP="009E5C43">
      <w:pPr>
        <w:pStyle w:val="IASBSUBHEADING"/>
      </w:pPr>
      <w:r w:rsidRPr="00AC7F6B">
        <w:t>Convicted Child Sex Offender</w:t>
      </w:r>
      <w:r w:rsidRPr="009E5C43">
        <w:rPr>
          <w:rStyle w:val="IASBFootnoteReferenceNumberSpace"/>
        </w:rPr>
        <w:t xml:space="preserve"> </w:t>
      </w:r>
    </w:p>
    <w:p w14:paraId="16B7393B" w14:textId="77777777" w:rsidR="00AC7F6B" w:rsidRPr="00AC7F6B" w:rsidRDefault="00AC7F6B" w:rsidP="00AC7F6B">
      <w:pPr>
        <w:pStyle w:val="IASBBodyText"/>
      </w:pPr>
      <w:r w:rsidRPr="00AC7F6B">
        <w:t>State law prohibits a child sex offender from being present on school property or loitering within 500 feet of school property when persons under the age of 18 are present, unless the offender is:</w:t>
      </w:r>
    </w:p>
    <w:p w14:paraId="0E1B3F17" w14:textId="202DB33A" w:rsidR="00AC7F6B" w:rsidRPr="00AC7F6B" w:rsidRDefault="00AC7F6B" w:rsidP="00A045AE">
      <w:pPr>
        <w:pStyle w:val="ListNumber"/>
        <w:numPr>
          <w:ilvl w:val="0"/>
          <w:numId w:val="26"/>
        </w:numPr>
      </w:pPr>
      <w:r w:rsidRPr="00AC7F6B">
        <w:t>A parent/guardian of a student attending the school and has notified the Building Principal of his or her presence at the school for the purpose of: (i) attending a conference at the school with school personnel to discuss the progress of his or her child academically or socially, (ii) participating in child review conferences in which evaluation and placement decisions may be made with respect to his or her child regarding special education services, or (iii) attending conferences to discuss other student issues concerning his or her child such as retention and promotion; or</w:t>
      </w:r>
    </w:p>
    <w:p w14:paraId="465000BD" w14:textId="4D13A8DC" w:rsidR="00AC7F6B" w:rsidRPr="00AC7F6B" w:rsidRDefault="00AC7F6B" w:rsidP="00A045AE">
      <w:pPr>
        <w:pStyle w:val="IASBListNumber"/>
      </w:pPr>
      <w:r w:rsidRPr="00AC7F6B">
        <w:t>Has permission to be present from the Board, Superintendent, or Superintendent’s designee. If permission is granted, the Superintendent or Board President shall provide the details of the offender’s upcoming visit to the Building Principal.</w:t>
      </w:r>
    </w:p>
    <w:p w14:paraId="06393306" w14:textId="608F5B09" w:rsidR="00AC7F6B" w:rsidRPr="00AC7F6B" w:rsidRDefault="00AC7F6B" w:rsidP="00A045AE">
      <w:pPr>
        <w:pStyle w:val="IASBBodyText"/>
      </w:pPr>
      <w:r w:rsidRPr="00AC7F6B">
        <w:t xml:space="preserve">In all cases, the Superintendent, or designee who is a </w:t>
      </w:r>
      <w:r w:rsidR="00C94FA6">
        <w:t>licensed</w:t>
      </w:r>
      <w:r w:rsidRPr="00AC7F6B">
        <w:t xml:space="preserve"> employee, shall supervise a child sex offender whenever the offender is in a child’s vicinity.</w:t>
      </w:r>
    </w:p>
    <w:p w14:paraId="5B6710EB" w14:textId="35EBD190" w:rsidR="00AC7F6B" w:rsidRPr="00AC7F6B" w:rsidRDefault="00AC7F6B" w:rsidP="00AC7F6B">
      <w:pPr>
        <w:pStyle w:val="IASBSUBHEADING"/>
      </w:pPr>
      <w:r w:rsidRPr="00AC7F6B">
        <w:t>Exclusive Bargaining Representative Agent</w:t>
      </w:r>
      <w:r w:rsidRPr="00AC7F6B">
        <w:rPr>
          <w:rStyle w:val="IASBFootnoteReferenceNumberSpace"/>
        </w:rPr>
        <w:t xml:space="preserve"> </w:t>
      </w:r>
    </w:p>
    <w:p w14:paraId="1C00F9DD" w14:textId="2C44FDE5" w:rsidR="00AC7F6B" w:rsidRPr="00AC7F6B" w:rsidRDefault="00AC7F6B" w:rsidP="00DB6DDB">
      <w:pPr>
        <w:pStyle w:val="IASBBodyText"/>
      </w:pPr>
      <w:r w:rsidRPr="00AC7F6B">
        <w:t>Upon notifying the Building Principal’s office, authorized agents of an exclusive bargaining representative will be provided reasonable access to employees in the bargaining unit they represent in accordance with State law. Such access shall be conducted in a manner that will not impede the normal operations of the District.</w:t>
      </w:r>
    </w:p>
    <w:p w14:paraId="6C7E5BBD" w14:textId="77777777" w:rsidR="00AC7F6B" w:rsidRPr="00AC7F6B" w:rsidRDefault="00AC7F6B" w:rsidP="00A045AE">
      <w:pPr>
        <w:pStyle w:val="IASBSUBHEADING"/>
      </w:pPr>
      <w:bookmarkStart w:id="0" w:name="_Hlk144986016"/>
      <w:r w:rsidRPr="00AC7F6B">
        <w:t>Enforcement</w:t>
      </w:r>
    </w:p>
    <w:p w14:paraId="4692544D" w14:textId="6F3A9169" w:rsidR="00AC7F6B" w:rsidRPr="00AC7F6B" w:rsidRDefault="00AC7F6B" w:rsidP="00AC7F6B">
      <w:pPr>
        <w:pStyle w:val="IASBBodyText"/>
      </w:pPr>
      <w:r w:rsidRPr="00AC7F6B">
        <w:t>Any staff member may request identification from any person on school property; refusal to provide such information is a criminal act. The Building Principal or designee shall seek the immediate removal of any person who refuses to provide requested identification.</w:t>
      </w:r>
    </w:p>
    <w:p w14:paraId="76B8E483" w14:textId="7605F4E8" w:rsidR="00AC7F6B" w:rsidRPr="00AC7F6B" w:rsidRDefault="00AC7F6B" w:rsidP="00AC7F6B">
      <w:pPr>
        <w:pStyle w:val="IASBBodyText"/>
      </w:pPr>
      <w:r w:rsidRPr="00AC7F6B">
        <w:t xml:space="preserve">Any person who engages in conduct prohibited by this policy may be ejected from </w:t>
      </w:r>
      <w:r w:rsidR="00DE5316">
        <w:t xml:space="preserve">or denied admission to </w:t>
      </w:r>
      <w:r w:rsidRPr="00AC7F6B">
        <w:t>school property</w:t>
      </w:r>
      <w:r w:rsidR="00C63A7C">
        <w:t xml:space="preserve"> in accordance with State law</w:t>
      </w:r>
      <w:r w:rsidRPr="00AC7F6B">
        <w:t xml:space="preserve">. The person also </w:t>
      </w:r>
      <w:r w:rsidR="00A85F1C">
        <w:t xml:space="preserve">may </w:t>
      </w:r>
      <w:r w:rsidR="00DE5316">
        <w:t xml:space="preserve">be </w:t>
      </w:r>
      <w:r w:rsidRPr="00AC7F6B">
        <w:t xml:space="preserve">subject to being denied admission to school </w:t>
      </w:r>
      <w:r w:rsidR="00C63A7C">
        <w:t xml:space="preserve">athletic or extracurricular </w:t>
      </w:r>
      <w:r w:rsidRPr="00AC7F6B">
        <w:t>events for up to one calendar year</w:t>
      </w:r>
      <w:r w:rsidR="00DE5316">
        <w:t xml:space="preserve"> in accordance with the procedures below</w:t>
      </w:r>
      <w:r w:rsidRPr="00AC7F6B">
        <w:t xml:space="preserve">. </w:t>
      </w:r>
    </w:p>
    <w:p w14:paraId="2E236DED" w14:textId="716BF91A" w:rsidR="00AC7F6B" w:rsidRPr="00AC7F6B" w:rsidRDefault="00AC7F6B" w:rsidP="00A045AE">
      <w:pPr>
        <w:pStyle w:val="IASBSUBHEADING"/>
      </w:pPr>
      <w:r w:rsidRPr="00AC7F6B">
        <w:t xml:space="preserve">Procedures to Deny Future Admission to </w:t>
      </w:r>
      <w:r w:rsidR="0055145B">
        <w:t xml:space="preserve">Athletic or </w:t>
      </w:r>
      <w:r w:rsidR="000C17EC">
        <w:t>Extracurricular</w:t>
      </w:r>
      <w:r w:rsidR="0055145B">
        <w:t xml:space="preserve"> </w:t>
      </w:r>
      <w:r w:rsidRPr="00AC7F6B">
        <w:t>School Events</w:t>
      </w:r>
    </w:p>
    <w:p w14:paraId="203CEC26" w14:textId="5D91724C" w:rsidR="00AC7F6B" w:rsidRPr="00AC7F6B" w:rsidRDefault="00AC7F6B" w:rsidP="00AC7F6B">
      <w:pPr>
        <w:pStyle w:val="IASBBodyText"/>
      </w:pPr>
      <w:r w:rsidRPr="00AC7F6B">
        <w:t xml:space="preserve">Before any person may be denied admission to </w:t>
      </w:r>
      <w:r w:rsidR="0055145B">
        <w:t xml:space="preserve">athletic or extracurricular </w:t>
      </w:r>
      <w:r w:rsidRPr="00AC7F6B">
        <w:t xml:space="preserve">school events, the person has a right to a hearing before the Board. The Superintendent may refuse the person admission pending such hearing. The Superintendent or designee must provide the person with a hearing notice, delivered or sent by certified mail with return receipt requested, at least ten days before the Board hearing date. </w:t>
      </w:r>
      <w:bookmarkEnd w:id="0"/>
      <w:r w:rsidRPr="00AC7F6B">
        <w:t xml:space="preserve">The hearing notice must contain: </w:t>
      </w:r>
    </w:p>
    <w:p w14:paraId="5C3C397B" w14:textId="7D0D095F" w:rsidR="00AC7F6B" w:rsidRPr="00A045AE" w:rsidRDefault="00AC7F6B" w:rsidP="00A045AE">
      <w:pPr>
        <w:pStyle w:val="ListNumber"/>
        <w:numPr>
          <w:ilvl w:val="0"/>
          <w:numId w:val="25"/>
        </w:numPr>
      </w:pPr>
      <w:r w:rsidRPr="00A045AE">
        <w:t>The date, time, and place of the Board hearing;</w:t>
      </w:r>
    </w:p>
    <w:p w14:paraId="0D760F0F" w14:textId="74399D9D" w:rsidR="00AC7F6B" w:rsidRPr="00A045AE" w:rsidRDefault="00AC7F6B" w:rsidP="00A045AE">
      <w:pPr>
        <w:pStyle w:val="IASBListNumber"/>
      </w:pPr>
      <w:r w:rsidRPr="00A045AE">
        <w:t>A description of the prohibited conduct;</w:t>
      </w:r>
    </w:p>
    <w:p w14:paraId="052C7118" w14:textId="17297804" w:rsidR="00AC7F6B" w:rsidRPr="00A045AE" w:rsidRDefault="00AC7F6B" w:rsidP="00A045AE">
      <w:pPr>
        <w:pStyle w:val="IASBListNumber"/>
      </w:pPr>
      <w:r w:rsidRPr="00A045AE">
        <w:t>The proposed time period that admission to school events will be denied; and</w:t>
      </w:r>
    </w:p>
    <w:p w14:paraId="14FB5381" w14:textId="2FDABDEE" w:rsidR="00AC7F6B" w:rsidRPr="00A045AE" w:rsidRDefault="00AC7F6B" w:rsidP="00A045AE">
      <w:pPr>
        <w:pStyle w:val="IASBListNumber"/>
      </w:pPr>
      <w:r w:rsidRPr="00A045AE">
        <w:t xml:space="preserve">Instructions on how to waive a hearing. </w:t>
      </w:r>
    </w:p>
    <w:p w14:paraId="296E0F71" w14:textId="7BEB8929" w:rsidR="00AC7F6B" w:rsidRDefault="00AC7F6B" w:rsidP="00FF795C">
      <w:pPr>
        <w:pStyle w:val="IASBLEGALREF"/>
      </w:pPr>
      <w:r w:rsidRPr="00AC7F6B">
        <w:lastRenderedPageBreak/>
        <w:t>LEGAL REF.:</w:t>
      </w:r>
      <w:r w:rsidR="00BE0806">
        <w:tab/>
      </w:r>
      <w:r w:rsidRPr="00AC7F6B">
        <w:t>20 U.S.C. §7</w:t>
      </w:r>
      <w:r w:rsidR="00832DF3">
        <w:t>97</w:t>
      </w:r>
      <w:r w:rsidRPr="00AC7F6B">
        <w:t xml:space="preserve">1 </w:t>
      </w:r>
      <w:r w:rsidRPr="00A045AE">
        <w:rPr>
          <w:rStyle w:val="IASBUnderline"/>
        </w:rPr>
        <w:t>et</w:t>
      </w:r>
      <w:r w:rsidRPr="00AC7F6B">
        <w:t xml:space="preserve"> </w:t>
      </w:r>
      <w:r w:rsidRPr="00A045AE">
        <w:rPr>
          <w:rStyle w:val="IASBUnderline"/>
        </w:rPr>
        <w:t>seq</w:t>
      </w:r>
      <w:r w:rsidRPr="00AC7F6B">
        <w:t xml:space="preserve">., Pro-Children Act of </w:t>
      </w:r>
      <w:r w:rsidR="00815B59">
        <w:t>2001</w:t>
      </w:r>
      <w:r w:rsidRPr="00AC7F6B">
        <w:t>.</w:t>
      </w:r>
    </w:p>
    <w:p w14:paraId="517D17CD" w14:textId="0FB95094" w:rsidR="009413AE" w:rsidRPr="00AC7F6B" w:rsidRDefault="009413AE" w:rsidP="009413AE">
      <w:pPr>
        <w:pStyle w:val="IASBLEGALREFINDENT"/>
      </w:pPr>
      <w:r w:rsidRPr="00A045AE">
        <w:rPr>
          <w:rStyle w:val="IASBUnderline"/>
        </w:rPr>
        <w:t>Nuding v. Cerro Gordo Community Unit School Dist.</w:t>
      </w:r>
      <w:r w:rsidRPr="00AC7F6B">
        <w:t>, 313 Ill. App.3d 344 (4th Dist. 2000).</w:t>
      </w:r>
    </w:p>
    <w:p w14:paraId="7E533A2A" w14:textId="16CB1ADF" w:rsidR="00AC7F6B" w:rsidRPr="00AC7F6B" w:rsidRDefault="00AC7F6B" w:rsidP="00A045AE">
      <w:pPr>
        <w:pStyle w:val="IASBLEGALREFINDENT"/>
      </w:pPr>
      <w:r w:rsidRPr="00AC7F6B">
        <w:t>105 ILCS 5/</w:t>
      </w:r>
      <w:r w:rsidR="00F547E5">
        <w:t xml:space="preserve">10-20.5, </w:t>
      </w:r>
      <w:r w:rsidRPr="00AC7F6B">
        <w:t xml:space="preserve">10-20.5b, </w:t>
      </w:r>
      <w:r w:rsidR="00270B50">
        <w:t xml:space="preserve">5/10-22.10, </w:t>
      </w:r>
      <w:r w:rsidRPr="00AC7F6B">
        <w:t>5/22-33,</w:t>
      </w:r>
      <w:r w:rsidR="002917AF">
        <w:t xml:space="preserve"> 5/22-110, and</w:t>
      </w:r>
      <w:r w:rsidRPr="00AC7F6B">
        <w:t xml:space="preserve"> 5/24-25.</w:t>
      </w:r>
    </w:p>
    <w:p w14:paraId="59EB4E79" w14:textId="77777777" w:rsidR="00AC7F6B" w:rsidRPr="00AC7F6B" w:rsidRDefault="00AC7F6B" w:rsidP="00A045AE">
      <w:pPr>
        <w:pStyle w:val="IASBLEGALREFINDENT"/>
      </w:pPr>
      <w:r w:rsidRPr="00AC7F6B">
        <w:t>115 ILCS 5/3(c), Ill. Educational Labor Relations Act.</w:t>
      </w:r>
    </w:p>
    <w:p w14:paraId="332E637B" w14:textId="77777777" w:rsidR="00AC7F6B" w:rsidRPr="00AC7F6B" w:rsidRDefault="00AC7F6B" w:rsidP="00A045AE">
      <w:pPr>
        <w:pStyle w:val="IASBLEGALREFINDENT"/>
      </w:pPr>
      <w:r w:rsidRPr="00AC7F6B">
        <w:t>410 ILCS 130/, Compassionate Use of Medical Cannabis Program Act.</w:t>
      </w:r>
    </w:p>
    <w:p w14:paraId="63B4003E" w14:textId="77777777" w:rsidR="00AC7F6B" w:rsidRPr="00AC7F6B" w:rsidRDefault="00AC7F6B" w:rsidP="00A045AE">
      <w:pPr>
        <w:pStyle w:val="IASBLEGALREFINDENT"/>
      </w:pPr>
      <w:r w:rsidRPr="00AC7F6B">
        <w:t>410 ILCS 705/, Cannabis Tax and Regulation Act.</w:t>
      </w:r>
    </w:p>
    <w:p w14:paraId="78AC13C9" w14:textId="77777777" w:rsidR="001732B5" w:rsidRPr="00AC7F6B" w:rsidRDefault="001732B5" w:rsidP="001732B5">
      <w:pPr>
        <w:pStyle w:val="IASBLEGALREFINDENT"/>
      </w:pPr>
      <w:r w:rsidRPr="00AC7F6B">
        <w:t>430 ILCS 66/, Firearm Concealed Carry Act.</w:t>
      </w:r>
    </w:p>
    <w:p w14:paraId="7A6B0865" w14:textId="537BC240" w:rsidR="00BE0806" w:rsidRPr="00AC7F6B" w:rsidRDefault="00AC7F6B" w:rsidP="009413AE">
      <w:pPr>
        <w:pStyle w:val="IASBLEGALREFINDENT"/>
      </w:pPr>
      <w:r w:rsidRPr="00AC7F6B">
        <w:t>720 ILCS 5/11-9.3</w:t>
      </w:r>
      <w:r w:rsidR="005D1331">
        <w:t xml:space="preserve">, </w:t>
      </w:r>
      <w:r w:rsidR="005D1331" w:rsidRPr="009E5C43">
        <w:t>5/21-1</w:t>
      </w:r>
      <w:r w:rsidR="005D1331">
        <w:t xml:space="preserve">, </w:t>
      </w:r>
      <w:r w:rsidR="005D1331" w:rsidRPr="009E5C43">
        <w:t>5/21-1.2</w:t>
      </w:r>
      <w:r w:rsidR="005D1331">
        <w:t xml:space="preserve">, </w:t>
      </w:r>
      <w:r w:rsidR="005D1331" w:rsidRPr="009E5C43">
        <w:t>5/21-3</w:t>
      </w:r>
      <w:r w:rsidR="005D1331">
        <w:t xml:space="preserve">, </w:t>
      </w:r>
      <w:r w:rsidR="005D1331" w:rsidRPr="009E5C43">
        <w:t>5/21-5</w:t>
      </w:r>
      <w:r w:rsidR="005D1331">
        <w:t xml:space="preserve">, </w:t>
      </w:r>
      <w:r w:rsidR="005D1331" w:rsidRPr="009E5C43">
        <w:t>5/21-5.5</w:t>
      </w:r>
      <w:r w:rsidR="005D1331">
        <w:t>,</w:t>
      </w:r>
      <w:r w:rsidR="005D1331" w:rsidRPr="009E5C43">
        <w:t xml:space="preserve"> 5/21-9</w:t>
      </w:r>
      <w:r w:rsidR="005D1331">
        <w:t xml:space="preserve">, and </w:t>
      </w:r>
      <w:r w:rsidR="005D1331" w:rsidRPr="009E5C43">
        <w:t>5/21-11</w:t>
      </w:r>
      <w:r w:rsidRPr="00AC7F6B">
        <w:t>.</w:t>
      </w:r>
    </w:p>
    <w:p w14:paraId="2CA62FDD" w14:textId="72688946" w:rsidR="00DB27D3" w:rsidRPr="008B6B88" w:rsidRDefault="00AC7F6B" w:rsidP="00A045AE">
      <w:pPr>
        <w:pStyle w:val="IASBCROSSREF"/>
      </w:pPr>
      <w:r w:rsidRPr="00AC7F6B">
        <w:t>CROSS REF.:</w:t>
      </w:r>
      <w:r w:rsidRPr="00AC7F6B">
        <w:tab/>
      </w:r>
      <w:r w:rsidR="00C0088C">
        <w:t xml:space="preserve">2:200 (Types of School Board Meetings), </w:t>
      </w:r>
      <w:r w:rsidR="00270B50">
        <w:t xml:space="preserve">2:230 (Public Participation at School Board Meetings and Petitions to the Board), </w:t>
      </w:r>
      <w:r w:rsidRPr="00AC7F6B">
        <w:t>4:170 (Safety), 5:50 (Drug- and Alcohol-Free Workplace; E-Cigarette, Tobacco, and Cannabis Prohibition), 6:120 (Education of Children with Disabilities), 6:250 (Community Resource Persons and Volunteers), 7:190 (Student Behavior), 7:270 (Administering Medicines to Students), 8:20 (Community Use of School Facilities)</w:t>
      </w:r>
    </w:p>
    <w:sectPr w:rsidR="00DB27D3" w:rsidRPr="008B6B88" w:rsidSect="007708A8">
      <w:footerReference w:type="default" r:id="rId8"/>
      <w:footnotePr>
        <w:numRestart w:val="eachSect"/>
      </w:footnotePr>
      <w:endnotePr>
        <w:numFmt w:val="decimal"/>
      </w:endnotePr>
      <w:pgSz w:w="12240" w:h="15840" w:code="1"/>
      <w:pgMar w:top="1440" w:right="1080" w:bottom="1440" w:left="1440" w:header="1440" w:footer="720" w:gutter="720"/>
      <w:paperSrc w:first="15" w:other="15"/>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1DDA6" w14:textId="77777777" w:rsidR="00ED67B2" w:rsidRDefault="00ED67B2" w:rsidP="000D528C"/>
  </w:endnote>
  <w:endnote w:type="continuationSeparator" w:id="0">
    <w:p w14:paraId="50840E9C" w14:textId="77777777" w:rsidR="00ED67B2" w:rsidRDefault="00ED67B2">
      <w:r>
        <w:t xml:space="preserve"> </w:t>
      </w:r>
    </w:p>
  </w:endnote>
  <w:endnote w:type="continuationNotice" w:id="1">
    <w:p w14:paraId="7EF90E1F" w14:textId="77777777" w:rsidR="00ED67B2" w:rsidRDefault="00ED67B2">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6FA61" w14:textId="77777777" w:rsidR="006A595C" w:rsidRDefault="006A595C" w:rsidP="0005662A">
    <w:pPr>
      <w:pStyle w:val="IASB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AA5F0" w14:textId="77777777" w:rsidR="00ED67B2" w:rsidRDefault="00ED67B2">
      <w:r>
        <w:separator/>
      </w:r>
    </w:p>
    <w:p w14:paraId="45FCD356" w14:textId="77777777" w:rsidR="00ED67B2" w:rsidRDefault="00ED67B2" w:rsidP="003009A3">
      <w:pPr>
        <w:pStyle w:val="IASBFootnoteSeparator"/>
      </w:pPr>
      <w:r>
        <w:t>The footnotes are not intended to be part of the adopted policy; they should be removed before the policy is adopted.</w:t>
      </w:r>
    </w:p>
  </w:footnote>
  <w:footnote w:type="continuationSeparator" w:id="0">
    <w:p w14:paraId="4C4A9C1D" w14:textId="77777777" w:rsidR="00ED67B2" w:rsidRDefault="00ED67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DA382DC4"/>
    <w:lvl w:ilvl="0">
      <w:start w:val="1"/>
      <w:numFmt w:val="decimal"/>
      <w:lvlText w:val="%1."/>
      <w:lvlJc w:val="left"/>
      <w:pPr>
        <w:tabs>
          <w:tab w:val="num" w:pos="360"/>
        </w:tabs>
        <w:ind w:left="360" w:hanging="360"/>
      </w:pPr>
    </w:lvl>
  </w:abstractNum>
  <w:abstractNum w:abstractNumId="1" w15:restartNumberingAfterBreak="0">
    <w:nsid w:val="23BD3B50"/>
    <w:multiLevelType w:val="hybridMultilevel"/>
    <w:tmpl w:val="9DC297F4"/>
    <w:lvl w:ilvl="0" w:tplc="0AF80A3E">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CC46B2"/>
    <w:multiLevelType w:val="hybridMultilevel"/>
    <w:tmpl w:val="AB100030"/>
    <w:lvl w:ilvl="0" w:tplc="EFCAD17E">
      <w:start w:val="1"/>
      <w:numFmt w:val="decimal"/>
      <w:pStyle w:val="IASBFootnoteQuoteNumb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F3668FF"/>
    <w:multiLevelType w:val="hybridMultilevel"/>
    <w:tmpl w:val="8C484C08"/>
    <w:lvl w:ilvl="0" w:tplc="80689A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E9201C"/>
    <w:multiLevelType w:val="hybridMultilevel"/>
    <w:tmpl w:val="CB8091DA"/>
    <w:lvl w:ilvl="0" w:tplc="E93AFB20">
      <w:start w:val="1"/>
      <w:numFmt w:val="decimal"/>
      <w:pStyle w:val="ListNumb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324596"/>
    <w:multiLevelType w:val="hybridMultilevel"/>
    <w:tmpl w:val="B470DB50"/>
    <w:lvl w:ilvl="0" w:tplc="D944AE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E82A4F"/>
    <w:multiLevelType w:val="hybridMultilevel"/>
    <w:tmpl w:val="B9A09D1C"/>
    <w:lvl w:ilvl="0" w:tplc="4B2641EE">
      <w:start w:val="1"/>
      <w:numFmt w:val="decimal"/>
      <w:pStyle w:val="IASBFootnoteNumberedIndent"/>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2934F8D"/>
    <w:multiLevelType w:val="hybridMultilevel"/>
    <w:tmpl w:val="30EC5756"/>
    <w:lvl w:ilvl="0" w:tplc="13E6AB16">
      <w:start w:val="1"/>
      <w:numFmt w:val="decimal"/>
      <w:pStyle w:val="IASBFoonoteTextListNumb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02913148">
    <w:abstractNumId w:val="4"/>
  </w:num>
  <w:num w:numId="2" w16cid:durableId="603536112">
    <w:abstractNumId w:val="1"/>
  </w:num>
  <w:num w:numId="3" w16cid:durableId="1548028871">
    <w:abstractNumId w:val="4"/>
    <w:lvlOverride w:ilvl="0">
      <w:startOverride w:val="1"/>
    </w:lvlOverride>
  </w:num>
  <w:num w:numId="4" w16cid:durableId="335570311">
    <w:abstractNumId w:val="4"/>
    <w:lvlOverride w:ilvl="0">
      <w:startOverride w:val="1"/>
    </w:lvlOverride>
  </w:num>
  <w:num w:numId="5" w16cid:durableId="848106017">
    <w:abstractNumId w:val="7"/>
  </w:num>
  <w:num w:numId="6" w16cid:durableId="1908105195">
    <w:abstractNumId w:val="4"/>
    <w:lvlOverride w:ilvl="0">
      <w:startOverride w:val="1"/>
    </w:lvlOverride>
  </w:num>
  <w:num w:numId="7" w16cid:durableId="718438256">
    <w:abstractNumId w:val="4"/>
    <w:lvlOverride w:ilvl="0">
      <w:startOverride w:val="1"/>
    </w:lvlOverride>
  </w:num>
  <w:num w:numId="8" w16cid:durableId="1108620692">
    <w:abstractNumId w:val="4"/>
    <w:lvlOverride w:ilvl="0">
      <w:startOverride w:val="1"/>
    </w:lvlOverride>
  </w:num>
  <w:num w:numId="9" w16cid:durableId="692996386">
    <w:abstractNumId w:val="4"/>
    <w:lvlOverride w:ilvl="0">
      <w:startOverride w:val="1"/>
    </w:lvlOverride>
  </w:num>
  <w:num w:numId="10" w16cid:durableId="370540650">
    <w:abstractNumId w:val="4"/>
    <w:lvlOverride w:ilvl="0">
      <w:startOverride w:val="1"/>
    </w:lvlOverride>
  </w:num>
  <w:num w:numId="11" w16cid:durableId="657734961">
    <w:abstractNumId w:val="4"/>
    <w:lvlOverride w:ilvl="0">
      <w:startOverride w:val="1"/>
    </w:lvlOverride>
  </w:num>
  <w:num w:numId="12" w16cid:durableId="1237741081">
    <w:abstractNumId w:val="4"/>
    <w:lvlOverride w:ilvl="0">
      <w:startOverride w:val="1"/>
    </w:lvlOverride>
  </w:num>
  <w:num w:numId="13" w16cid:durableId="204952081">
    <w:abstractNumId w:val="4"/>
    <w:lvlOverride w:ilvl="0">
      <w:startOverride w:val="1"/>
    </w:lvlOverride>
  </w:num>
  <w:num w:numId="14" w16cid:durableId="2056272824">
    <w:abstractNumId w:val="4"/>
    <w:lvlOverride w:ilvl="0">
      <w:startOverride w:val="1"/>
    </w:lvlOverride>
  </w:num>
  <w:num w:numId="15" w16cid:durableId="459886802">
    <w:abstractNumId w:val="4"/>
    <w:lvlOverride w:ilvl="0">
      <w:startOverride w:val="1"/>
    </w:lvlOverride>
  </w:num>
  <w:num w:numId="16" w16cid:durableId="906919029">
    <w:abstractNumId w:val="4"/>
    <w:lvlOverride w:ilvl="0">
      <w:startOverride w:val="1"/>
    </w:lvlOverride>
  </w:num>
  <w:num w:numId="17" w16cid:durableId="1380127089">
    <w:abstractNumId w:val="3"/>
  </w:num>
  <w:num w:numId="18" w16cid:durableId="1062673315">
    <w:abstractNumId w:val="5"/>
  </w:num>
  <w:num w:numId="19" w16cid:durableId="2048139663">
    <w:abstractNumId w:val="4"/>
    <w:lvlOverride w:ilvl="0">
      <w:startOverride w:val="1"/>
    </w:lvlOverride>
  </w:num>
  <w:num w:numId="20" w16cid:durableId="170067797">
    <w:abstractNumId w:val="4"/>
    <w:lvlOverride w:ilvl="0">
      <w:startOverride w:val="1"/>
    </w:lvlOverride>
  </w:num>
  <w:num w:numId="21" w16cid:durableId="1248005440">
    <w:abstractNumId w:val="4"/>
    <w:lvlOverride w:ilvl="0">
      <w:startOverride w:val="1"/>
    </w:lvlOverride>
  </w:num>
  <w:num w:numId="22" w16cid:durableId="849833933">
    <w:abstractNumId w:val="2"/>
  </w:num>
  <w:num w:numId="23" w16cid:durableId="1370761815">
    <w:abstractNumId w:val="6"/>
  </w:num>
  <w:num w:numId="24" w16cid:durableId="584846301">
    <w:abstractNumId w:val="4"/>
    <w:lvlOverride w:ilvl="0">
      <w:startOverride w:val="1"/>
    </w:lvlOverride>
  </w:num>
  <w:num w:numId="25" w16cid:durableId="1871338186">
    <w:abstractNumId w:val="4"/>
    <w:lvlOverride w:ilvl="0">
      <w:startOverride w:val="1"/>
    </w:lvlOverride>
  </w:num>
  <w:num w:numId="26" w16cid:durableId="1974629082">
    <w:abstractNumId w:val="4"/>
    <w:lvlOverride w:ilvl="0">
      <w:startOverride w:val="1"/>
    </w:lvlOverride>
  </w:num>
  <w:num w:numId="27" w16cid:durableId="907883402">
    <w:abstractNumId w:val="0"/>
  </w:num>
  <w:num w:numId="28" w16cid:durableId="1316569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1" w:cryptProviderType="rsaAES" w:cryptAlgorithmClass="hash" w:cryptAlgorithmType="typeAny" w:cryptAlgorithmSid="14" w:cryptSpinCount="100000" w:hash="ln1+QsnjSUpFG3GlM/2qfmEVG4qfWkJ9D1GKgsdGhtMorzrpL3SySO8GoOBu2GoKOY70Gp7Ntj03XKkcfjDUMw==" w:salt="nPE7DilVs7GHganyffFQGA=="/>
  <w:defaultTabStop w:val="720"/>
  <w:hyphenationZone w:val="914"/>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numRestart w:val="eachSect"/>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6B"/>
    <w:rsid w:val="00003926"/>
    <w:rsid w:val="000055C1"/>
    <w:rsid w:val="00012FE5"/>
    <w:rsid w:val="00021643"/>
    <w:rsid w:val="0002432D"/>
    <w:rsid w:val="0004087A"/>
    <w:rsid w:val="00045C67"/>
    <w:rsid w:val="0005398A"/>
    <w:rsid w:val="00053BCD"/>
    <w:rsid w:val="0005662A"/>
    <w:rsid w:val="00066CDB"/>
    <w:rsid w:val="000B09D7"/>
    <w:rsid w:val="000B4CC9"/>
    <w:rsid w:val="000C17EC"/>
    <w:rsid w:val="000D528C"/>
    <w:rsid w:val="000E0D43"/>
    <w:rsid w:val="000F56A5"/>
    <w:rsid w:val="00110823"/>
    <w:rsid w:val="00116E10"/>
    <w:rsid w:val="00141684"/>
    <w:rsid w:val="00154C21"/>
    <w:rsid w:val="001616A0"/>
    <w:rsid w:val="001732B5"/>
    <w:rsid w:val="0018203C"/>
    <w:rsid w:val="001832DE"/>
    <w:rsid w:val="00187F0A"/>
    <w:rsid w:val="001A56D3"/>
    <w:rsid w:val="001A6F6B"/>
    <w:rsid w:val="001C3A84"/>
    <w:rsid w:val="001F7E43"/>
    <w:rsid w:val="002268ED"/>
    <w:rsid w:val="002545A0"/>
    <w:rsid w:val="00267F2D"/>
    <w:rsid w:val="00270B50"/>
    <w:rsid w:val="00276139"/>
    <w:rsid w:val="00281D80"/>
    <w:rsid w:val="002838DF"/>
    <w:rsid w:val="00290B1B"/>
    <w:rsid w:val="002917AF"/>
    <w:rsid w:val="002C61C1"/>
    <w:rsid w:val="002D4602"/>
    <w:rsid w:val="002E2426"/>
    <w:rsid w:val="002E68DB"/>
    <w:rsid w:val="003009A3"/>
    <w:rsid w:val="00321639"/>
    <w:rsid w:val="00333048"/>
    <w:rsid w:val="003449A2"/>
    <w:rsid w:val="00351166"/>
    <w:rsid w:val="00367390"/>
    <w:rsid w:val="00370C35"/>
    <w:rsid w:val="00394D32"/>
    <w:rsid w:val="003A3502"/>
    <w:rsid w:val="003B32F5"/>
    <w:rsid w:val="003C6946"/>
    <w:rsid w:val="003D0396"/>
    <w:rsid w:val="003D13DB"/>
    <w:rsid w:val="003E5601"/>
    <w:rsid w:val="003F10AB"/>
    <w:rsid w:val="00410E57"/>
    <w:rsid w:val="00422B0E"/>
    <w:rsid w:val="00433AA4"/>
    <w:rsid w:val="00440EB7"/>
    <w:rsid w:val="00441DF6"/>
    <w:rsid w:val="00473C92"/>
    <w:rsid w:val="00487DE3"/>
    <w:rsid w:val="004930B9"/>
    <w:rsid w:val="004B0912"/>
    <w:rsid w:val="004D2A1A"/>
    <w:rsid w:val="004D3B45"/>
    <w:rsid w:val="00500DBC"/>
    <w:rsid w:val="00505557"/>
    <w:rsid w:val="0054478B"/>
    <w:rsid w:val="005469E3"/>
    <w:rsid w:val="0055145B"/>
    <w:rsid w:val="00572656"/>
    <w:rsid w:val="00572A3F"/>
    <w:rsid w:val="0058231A"/>
    <w:rsid w:val="0058499A"/>
    <w:rsid w:val="005A7D72"/>
    <w:rsid w:val="005B0238"/>
    <w:rsid w:val="005B16AC"/>
    <w:rsid w:val="005B2CF2"/>
    <w:rsid w:val="005B4057"/>
    <w:rsid w:val="005C3C0B"/>
    <w:rsid w:val="005D1331"/>
    <w:rsid w:val="005E5A70"/>
    <w:rsid w:val="005F356C"/>
    <w:rsid w:val="0062297B"/>
    <w:rsid w:val="00630F49"/>
    <w:rsid w:val="00632571"/>
    <w:rsid w:val="0065777B"/>
    <w:rsid w:val="00673828"/>
    <w:rsid w:val="0069488F"/>
    <w:rsid w:val="006A1100"/>
    <w:rsid w:val="006A1862"/>
    <w:rsid w:val="006A2457"/>
    <w:rsid w:val="006A595C"/>
    <w:rsid w:val="006B635E"/>
    <w:rsid w:val="006C09C9"/>
    <w:rsid w:val="006F6782"/>
    <w:rsid w:val="00714A65"/>
    <w:rsid w:val="007155AA"/>
    <w:rsid w:val="00721985"/>
    <w:rsid w:val="0074373D"/>
    <w:rsid w:val="007708A8"/>
    <w:rsid w:val="007822FD"/>
    <w:rsid w:val="007839B0"/>
    <w:rsid w:val="00794B90"/>
    <w:rsid w:val="007B6D13"/>
    <w:rsid w:val="007D682D"/>
    <w:rsid w:val="007E16CC"/>
    <w:rsid w:val="00813726"/>
    <w:rsid w:val="00815B59"/>
    <w:rsid w:val="00832DF3"/>
    <w:rsid w:val="0084523E"/>
    <w:rsid w:val="00845B52"/>
    <w:rsid w:val="00864C44"/>
    <w:rsid w:val="00877766"/>
    <w:rsid w:val="00891EFB"/>
    <w:rsid w:val="008B6B88"/>
    <w:rsid w:val="008C5FA3"/>
    <w:rsid w:val="008F2C9E"/>
    <w:rsid w:val="009029B5"/>
    <w:rsid w:val="00906188"/>
    <w:rsid w:val="009413AE"/>
    <w:rsid w:val="0094143E"/>
    <w:rsid w:val="00944C88"/>
    <w:rsid w:val="009754AE"/>
    <w:rsid w:val="00977772"/>
    <w:rsid w:val="00991149"/>
    <w:rsid w:val="009A4F10"/>
    <w:rsid w:val="009B3FAB"/>
    <w:rsid w:val="009C7370"/>
    <w:rsid w:val="009D7BA0"/>
    <w:rsid w:val="009E5C43"/>
    <w:rsid w:val="009F68C3"/>
    <w:rsid w:val="009F74D0"/>
    <w:rsid w:val="00A045AE"/>
    <w:rsid w:val="00A07D2B"/>
    <w:rsid w:val="00A4223C"/>
    <w:rsid w:val="00A53061"/>
    <w:rsid w:val="00A65DFC"/>
    <w:rsid w:val="00A712FF"/>
    <w:rsid w:val="00A71F53"/>
    <w:rsid w:val="00A85F1C"/>
    <w:rsid w:val="00A919BB"/>
    <w:rsid w:val="00AB5F28"/>
    <w:rsid w:val="00AC37E0"/>
    <w:rsid w:val="00AC7F6B"/>
    <w:rsid w:val="00AD5AA8"/>
    <w:rsid w:val="00AF6A09"/>
    <w:rsid w:val="00B140FF"/>
    <w:rsid w:val="00B167EE"/>
    <w:rsid w:val="00B21C84"/>
    <w:rsid w:val="00B60913"/>
    <w:rsid w:val="00B6101E"/>
    <w:rsid w:val="00B6773B"/>
    <w:rsid w:val="00B8515D"/>
    <w:rsid w:val="00BA2292"/>
    <w:rsid w:val="00BD6BEC"/>
    <w:rsid w:val="00BE0806"/>
    <w:rsid w:val="00BE77CE"/>
    <w:rsid w:val="00C0088C"/>
    <w:rsid w:val="00C12C3E"/>
    <w:rsid w:val="00C14E07"/>
    <w:rsid w:val="00C40FCB"/>
    <w:rsid w:val="00C63A7C"/>
    <w:rsid w:val="00C66B4F"/>
    <w:rsid w:val="00C73142"/>
    <w:rsid w:val="00C749EC"/>
    <w:rsid w:val="00C94FA6"/>
    <w:rsid w:val="00CB4E9D"/>
    <w:rsid w:val="00CB7231"/>
    <w:rsid w:val="00CE0A22"/>
    <w:rsid w:val="00CE5894"/>
    <w:rsid w:val="00D201AE"/>
    <w:rsid w:val="00D22152"/>
    <w:rsid w:val="00D601CC"/>
    <w:rsid w:val="00D609D4"/>
    <w:rsid w:val="00D63A44"/>
    <w:rsid w:val="00D71379"/>
    <w:rsid w:val="00D718A1"/>
    <w:rsid w:val="00D72091"/>
    <w:rsid w:val="00D91CE0"/>
    <w:rsid w:val="00DA7970"/>
    <w:rsid w:val="00DB27D3"/>
    <w:rsid w:val="00DB6DDB"/>
    <w:rsid w:val="00DC09AC"/>
    <w:rsid w:val="00DD4AA0"/>
    <w:rsid w:val="00DD5074"/>
    <w:rsid w:val="00DE5316"/>
    <w:rsid w:val="00DF1E64"/>
    <w:rsid w:val="00DF5858"/>
    <w:rsid w:val="00DF6ACD"/>
    <w:rsid w:val="00E34F94"/>
    <w:rsid w:val="00E37D80"/>
    <w:rsid w:val="00E92C08"/>
    <w:rsid w:val="00E94265"/>
    <w:rsid w:val="00EB238D"/>
    <w:rsid w:val="00EC36AE"/>
    <w:rsid w:val="00ED67B2"/>
    <w:rsid w:val="00EE43E2"/>
    <w:rsid w:val="00EE56EF"/>
    <w:rsid w:val="00EE75F9"/>
    <w:rsid w:val="00F13E59"/>
    <w:rsid w:val="00F247D3"/>
    <w:rsid w:val="00F2650C"/>
    <w:rsid w:val="00F35429"/>
    <w:rsid w:val="00F35AE3"/>
    <w:rsid w:val="00F36DCB"/>
    <w:rsid w:val="00F46EE1"/>
    <w:rsid w:val="00F538AE"/>
    <w:rsid w:val="00F547E5"/>
    <w:rsid w:val="00F62F32"/>
    <w:rsid w:val="00F75E2F"/>
    <w:rsid w:val="00F90DDA"/>
    <w:rsid w:val="00FA0B6A"/>
    <w:rsid w:val="00FB6563"/>
    <w:rsid w:val="00FD0DEB"/>
    <w:rsid w:val="00FF7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878CAD"/>
  <w15:chartTrackingRefBased/>
  <w15:docId w15:val="{3C5389EE-3D75-4266-B0B0-AAEF9E1FE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before="60" w:after="60"/>
      </w:pPr>
    </w:pPrDefault>
  </w:docDefaults>
  <w:latentStyles w:defLockedState="1" w:defUIPriority="99" w:defSemiHidden="0" w:defUnhideWhenUsed="0" w:defQFormat="0" w:count="376">
    <w:lsdException w:name="Normal" w:locked="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EFB"/>
    <w:pPr>
      <w:spacing w:before="0" w:after="0"/>
      <w:jc w:val="both"/>
    </w:pPr>
    <w:rPr>
      <w:kern w:val="28"/>
      <w:sz w:val="22"/>
    </w:rPr>
  </w:style>
  <w:style w:type="paragraph" w:styleId="Heading1">
    <w:name w:val="heading 1"/>
    <w:basedOn w:val="Normal"/>
    <w:next w:val="Normal"/>
    <w:qFormat/>
    <w:locked/>
    <w:pPr>
      <w:keepNext/>
      <w:spacing w:before="120" w:after="120"/>
      <w:jc w:val="center"/>
      <w:outlineLvl w:val="0"/>
    </w:pPr>
    <w:rPr>
      <w:rFonts w:ascii="Arial" w:hAnsi="Arial"/>
      <w:b/>
      <w:sz w:val="28"/>
      <w:u w:val="single"/>
    </w:rPr>
  </w:style>
  <w:style w:type="paragraph" w:styleId="Heading2">
    <w:name w:val="heading 2"/>
    <w:basedOn w:val="Normal"/>
    <w:next w:val="BodyText"/>
    <w:qFormat/>
    <w:locked/>
    <w:pPr>
      <w:keepNext/>
      <w:spacing w:before="120" w:after="120"/>
      <w:outlineLvl w:val="1"/>
    </w:pPr>
    <w:rPr>
      <w:rFonts w:ascii="Arial" w:hAnsi="Arial"/>
      <w:b/>
      <w:u w:val="single"/>
    </w:rPr>
  </w:style>
  <w:style w:type="paragraph" w:styleId="Heading3">
    <w:name w:val="heading 3"/>
    <w:basedOn w:val="Normal"/>
    <w:next w:val="BodyText"/>
    <w:qFormat/>
    <w:locked/>
    <w:pPr>
      <w:keepNext/>
      <w:spacing w:before="120" w:after="120"/>
      <w:outlineLvl w:val="2"/>
    </w:pPr>
    <w:rPr>
      <w:rFonts w:ascii="Arial" w:hAnsi="Arial"/>
      <w:b/>
      <w:u w:val="single"/>
    </w:rPr>
  </w:style>
  <w:style w:type="paragraph" w:styleId="Heading4">
    <w:name w:val="heading 4"/>
    <w:basedOn w:val="Normal"/>
    <w:next w:val="Normal"/>
    <w:qFormat/>
    <w:locked/>
    <w:pPr>
      <w:keepNext/>
      <w:spacing w:before="240"/>
      <w:outlineLvl w:val="3"/>
    </w:pPr>
    <w:rPr>
      <w:b/>
      <w:i/>
    </w:rPr>
  </w:style>
  <w:style w:type="paragraph" w:styleId="Heading5">
    <w:name w:val="heading 5"/>
    <w:basedOn w:val="Normal"/>
    <w:next w:val="Normal"/>
    <w:qFormat/>
    <w:locked/>
    <w:pPr>
      <w:spacing w:before="240"/>
      <w:outlineLvl w:val="4"/>
    </w:pPr>
    <w:rPr>
      <w:rFonts w:ascii="Arial" w:hAnsi="Arial"/>
    </w:rPr>
  </w:style>
  <w:style w:type="paragraph" w:styleId="Heading6">
    <w:name w:val="heading 6"/>
    <w:basedOn w:val="Normal"/>
    <w:next w:val="Normal"/>
    <w:qFormat/>
    <w:locked/>
    <w:pPr>
      <w:spacing w:before="240"/>
      <w:outlineLvl w:val="5"/>
    </w:pPr>
    <w:rPr>
      <w:rFonts w:ascii="Arial" w:hAnsi="Arial"/>
      <w:i/>
    </w:rPr>
  </w:style>
  <w:style w:type="paragraph" w:styleId="Heading7">
    <w:name w:val="heading 7"/>
    <w:basedOn w:val="Normal"/>
    <w:next w:val="Normal"/>
    <w:qFormat/>
    <w:locked/>
    <w:pPr>
      <w:spacing w:before="240"/>
      <w:outlineLvl w:val="6"/>
    </w:pPr>
    <w:rPr>
      <w:rFonts w:ascii="Arial" w:hAnsi="Arial"/>
      <w:sz w:val="20"/>
    </w:rPr>
  </w:style>
  <w:style w:type="paragraph" w:styleId="Heading8">
    <w:name w:val="heading 8"/>
    <w:basedOn w:val="Normal"/>
    <w:next w:val="Normal"/>
    <w:qFormat/>
    <w:locked/>
    <w:pPr>
      <w:spacing w:before="240"/>
      <w:outlineLvl w:val="7"/>
    </w:pPr>
    <w:rPr>
      <w:rFonts w:ascii="Arial" w:hAnsi="Arial"/>
      <w:i/>
      <w:sz w:val="20"/>
    </w:rPr>
  </w:style>
  <w:style w:type="paragraph" w:styleId="Heading9">
    <w:name w:val="heading 9"/>
    <w:basedOn w:val="Normal"/>
    <w:next w:val="Normal"/>
    <w:qFormat/>
    <w:locked/>
    <w:pPr>
      <w:spacing w:before="24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locked/>
    <w:rsid w:val="00DB27D3"/>
    <w:pPr>
      <w:keepLines/>
      <w:ind w:firstLine="360"/>
    </w:pPr>
    <w:rPr>
      <w:sz w:val="18"/>
    </w:rPr>
  </w:style>
  <w:style w:type="character" w:styleId="FootnoteReference">
    <w:name w:val="footnote reference"/>
    <w:basedOn w:val="DefaultParagraphFont"/>
    <w:uiPriority w:val="99"/>
    <w:locked/>
    <w:rsid w:val="003A3502"/>
    <w:rPr>
      <w:rFonts w:ascii="Times New Roman" w:hAnsi="Times New Roman"/>
      <w:b/>
      <w:position w:val="6"/>
      <w:sz w:val="18"/>
    </w:rPr>
  </w:style>
  <w:style w:type="paragraph" w:styleId="Index1">
    <w:name w:val="index 1"/>
    <w:basedOn w:val="Normal"/>
    <w:next w:val="Normal"/>
    <w:semiHidden/>
    <w:locked/>
    <w:pPr>
      <w:tabs>
        <w:tab w:val="right" w:leader="dot" w:pos="9360"/>
      </w:tabs>
      <w:suppressAutoHyphens/>
      <w:ind w:left="1440" w:right="720" w:hanging="1440"/>
    </w:pPr>
  </w:style>
  <w:style w:type="paragraph" w:styleId="Index2">
    <w:name w:val="index 2"/>
    <w:basedOn w:val="Normal"/>
    <w:next w:val="Normal"/>
    <w:semiHidden/>
    <w:locked/>
    <w:pPr>
      <w:tabs>
        <w:tab w:val="right" w:leader="dot" w:pos="9360"/>
      </w:tabs>
      <w:suppressAutoHyphens/>
      <w:ind w:left="1440" w:right="720" w:hanging="720"/>
    </w:pPr>
  </w:style>
  <w:style w:type="paragraph" w:styleId="ListNumber2">
    <w:name w:val="List Number 2"/>
    <w:basedOn w:val="Normal"/>
    <w:semiHidden/>
    <w:locked/>
    <w:pPr>
      <w:ind w:left="720" w:hanging="360"/>
    </w:pPr>
  </w:style>
  <w:style w:type="paragraph" w:styleId="List">
    <w:name w:val="List"/>
    <w:basedOn w:val="Normal"/>
    <w:semiHidden/>
    <w:locked/>
    <w:pPr>
      <w:ind w:left="360" w:hanging="360"/>
    </w:pPr>
  </w:style>
  <w:style w:type="paragraph" w:customStyle="1" w:styleId="IASBLEGALREF">
    <w:name w:val="IASB LEGAL REF"/>
    <w:basedOn w:val="Normal"/>
    <w:rsid w:val="007E16CC"/>
    <w:pPr>
      <w:keepNext/>
      <w:keepLines/>
      <w:tabs>
        <w:tab w:val="left" w:pos="1800"/>
      </w:tabs>
      <w:suppressAutoHyphens/>
      <w:spacing w:before="360"/>
      <w:ind w:left="2160" w:hanging="2160"/>
    </w:pPr>
    <w:rPr>
      <w:spacing w:val="-2"/>
    </w:rPr>
  </w:style>
  <w:style w:type="paragraph" w:styleId="List2">
    <w:name w:val="List 2"/>
    <w:basedOn w:val="Normal"/>
    <w:semiHidden/>
    <w:locked/>
    <w:pPr>
      <w:ind w:left="720" w:hanging="360"/>
    </w:pPr>
  </w:style>
  <w:style w:type="paragraph" w:customStyle="1" w:styleId="IASBLEGALREFINDENT">
    <w:name w:val="IASB LEGAL REF INDENT"/>
    <w:basedOn w:val="IASBLEGALREF"/>
    <w:pPr>
      <w:tabs>
        <w:tab w:val="clear" w:pos="1800"/>
      </w:tabs>
      <w:spacing w:before="0"/>
      <w:ind w:hanging="360"/>
    </w:pPr>
  </w:style>
  <w:style w:type="paragraph" w:customStyle="1" w:styleId="IASBCROSSREF">
    <w:name w:val="IASB CROSS REF"/>
    <w:basedOn w:val="Normal"/>
    <w:pPr>
      <w:keepNext/>
      <w:keepLines/>
      <w:tabs>
        <w:tab w:val="left" w:pos="1800"/>
      </w:tabs>
      <w:spacing w:before="240"/>
      <w:ind w:left="1800" w:hanging="1800"/>
    </w:pPr>
  </w:style>
  <w:style w:type="paragraph" w:styleId="ListBullet2">
    <w:name w:val="List Bullet 2"/>
    <w:basedOn w:val="Normal"/>
    <w:semiHidden/>
    <w:locked/>
    <w:pPr>
      <w:ind w:left="720" w:hanging="360"/>
    </w:pPr>
  </w:style>
  <w:style w:type="paragraph" w:styleId="ListBullet3">
    <w:name w:val="List Bullet 3"/>
    <w:basedOn w:val="Normal"/>
    <w:semiHidden/>
    <w:locked/>
    <w:pPr>
      <w:ind w:left="1080" w:hanging="360"/>
    </w:pPr>
  </w:style>
  <w:style w:type="paragraph" w:styleId="BodyText">
    <w:name w:val="Body Text"/>
    <w:basedOn w:val="Normal"/>
    <w:link w:val="BodyTextChar"/>
    <w:semiHidden/>
    <w:locked/>
  </w:style>
  <w:style w:type="paragraph" w:styleId="BodyTextIndent">
    <w:name w:val="Body Text Indent"/>
    <w:basedOn w:val="Normal"/>
    <w:link w:val="BodyTextIndentChar"/>
    <w:semiHidden/>
    <w:locked/>
    <w:pPr>
      <w:ind w:left="360"/>
    </w:pPr>
  </w:style>
  <w:style w:type="paragraph" w:styleId="ListNumber">
    <w:name w:val="List Number"/>
    <w:basedOn w:val="Normal"/>
    <w:semiHidden/>
    <w:rsid w:val="0058231A"/>
    <w:pPr>
      <w:numPr>
        <w:numId w:val="1"/>
      </w:numPr>
    </w:pPr>
  </w:style>
  <w:style w:type="paragraph" w:styleId="ListNumber3">
    <w:name w:val="List Number 3"/>
    <w:basedOn w:val="Normal"/>
    <w:semiHidden/>
    <w:locked/>
    <w:pPr>
      <w:ind w:left="1080" w:hanging="360"/>
    </w:pPr>
  </w:style>
  <w:style w:type="table" w:styleId="TableGrid">
    <w:name w:val="Table Grid"/>
    <w:basedOn w:val="TableNormal"/>
    <w:uiPriority w:val="39"/>
    <w:rsid w:val="00473C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semiHidden/>
    <w:locked/>
    <w:pPr>
      <w:tabs>
        <w:tab w:val="center" w:pos="4320"/>
        <w:tab w:val="right" w:pos="8640"/>
      </w:tabs>
    </w:pPr>
  </w:style>
  <w:style w:type="paragraph" w:styleId="NormalIndent">
    <w:name w:val="Normal Indent"/>
    <w:basedOn w:val="Normal"/>
    <w:semiHidden/>
    <w:locked/>
    <w:pPr>
      <w:ind w:left="720"/>
    </w:pPr>
  </w:style>
  <w:style w:type="paragraph" w:styleId="List3">
    <w:name w:val="List 3"/>
    <w:basedOn w:val="Normal"/>
    <w:semiHidden/>
    <w:locked/>
    <w:pPr>
      <w:ind w:left="1080" w:hanging="360"/>
    </w:pPr>
  </w:style>
  <w:style w:type="paragraph" w:styleId="List4">
    <w:name w:val="List 4"/>
    <w:basedOn w:val="Normal"/>
    <w:semiHidden/>
    <w:locked/>
    <w:pPr>
      <w:ind w:left="1440" w:hanging="360"/>
    </w:pPr>
  </w:style>
  <w:style w:type="paragraph" w:styleId="ListBullet">
    <w:name w:val="List Bullet"/>
    <w:basedOn w:val="Normal"/>
    <w:semiHidden/>
    <w:locked/>
    <w:rsid w:val="00E37D80"/>
    <w:pPr>
      <w:numPr>
        <w:numId w:val="2"/>
      </w:numPr>
      <w:contextualSpacing/>
    </w:pPr>
  </w:style>
  <w:style w:type="paragraph" w:styleId="MessageHeader">
    <w:name w:val="Message Header"/>
    <w:basedOn w:val="Normal"/>
    <w:semiHidden/>
    <w:locke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ListBullet4">
    <w:name w:val="List Bullet 4"/>
    <w:basedOn w:val="Normal"/>
    <w:semiHidden/>
    <w:locked/>
    <w:pPr>
      <w:ind w:left="1440" w:hanging="360"/>
    </w:pPr>
  </w:style>
  <w:style w:type="paragraph" w:styleId="ListContinue2">
    <w:name w:val="List Continue 2"/>
    <w:basedOn w:val="Normal"/>
    <w:semiHidden/>
    <w:locked/>
    <w:pPr>
      <w:spacing w:after="120"/>
      <w:ind w:left="720"/>
    </w:pPr>
  </w:style>
  <w:style w:type="paragraph" w:styleId="Closing">
    <w:name w:val="Closing"/>
    <w:basedOn w:val="Normal"/>
    <w:semiHidden/>
    <w:locked/>
    <w:pPr>
      <w:ind w:left="4320"/>
    </w:pPr>
  </w:style>
  <w:style w:type="paragraph" w:styleId="Signature">
    <w:name w:val="Signature"/>
    <w:basedOn w:val="Normal"/>
    <w:semiHidden/>
    <w:locked/>
    <w:pPr>
      <w:ind w:left="4320"/>
    </w:pPr>
  </w:style>
  <w:style w:type="paragraph" w:customStyle="1" w:styleId="IASBIncorporatedSecondLine">
    <w:name w:val="IASB Incorporated Second Line"/>
    <w:basedOn w:val="IASBLEGALREF"/>
    <w:qFormat/>
    <w:rsid w:val="00441DF6"/>
    <w:pPr>
      <w:spacing w:before="0"/>
    </w:pPr>
  </w:style>
  <w:style w:type="paragraph" w:styleId="ListContinue">
    <w:name w:val="List Continue"/>
    <w:basedOn w:val="Normal"/>
    <w:semiHidden/>
    <w:locked/>
    <w:pPr>
      <w:spacing w:after="120"/>
      <w:ind w:left="360"/>
    </w:pPr>
  </w:style>
  <w:style w:type="paragraph" w:customStyle="1" w:styleId="IASBFootnoteTextIndent">
    <w:name w:val="IASB Footnote Text Indent"/>
    <w:basedOn w:val="IASBFootnoteText"/>
    <w:qFormat/>
    <w:rsid w:val="00630F49"/>
    <w:pPr>
      <w:ind w:firstLine="720"/>
    </w:pPr>
  </w:style>
  <w:style w:type="paragraph" w:styleId="Footer">
    <w:name w:val="footer"/>
    <w:basedOn w:val="Normal"/>
    <w:semiHidden/>
    <w:locked/>
    <w:rsid w:val="006A595C"/>
    <w:pPr>
      <w:tabs>
        <w:tab w:val="center" w:pos="4320"/>
        <w:tab w:val="right" w:pos="8640"/>
      </w:tabs>
    </w:pPr>
  </w:style>
  <w:style w:type="character" w:styleId="PageNumber">
    <w:name w:val="page number"/>
    <w:basedOn w:val="DefaultParagraphFont"/>
    <w:semiHidden/>
    <w:locked/>
  </w:style>
  <w:style w:type="paragraph" w:styleId="TOC1">
    <w:name w:val="toc 1"/>
    <w:basedOn w:val="Normal"/>
    <w:next w:val="Normal"/>
    <w:semiHidden/>
    <w:locked/>
    <w:pPr>
      <w:tabs>
        <w:tab w:val="right" w:leader="dot" w:pos="8640"/>
      </w:tabs>
    </w:pPr>
  </w:style>
  <w:style w:type="paragraph" w:customStyle="1" w:styleId="FootnoteBullet">
    <w:name w:val="Footnote Bullet"/>
    <w:basedOn w:val="FootnoteText"/>
    <w:locked/>
    <w:pPr>
      <w:ind w:left="994" w:hanging="274"/>
    </w:pPr>
  </w:style>
  <w:style w:type="paragraph" w:customStyle="1" w:styleId="IASBTableIndentLeft">
    <w:name w:val="IASB Table Indent Left"/>
    <w:basedOn w:val="IASBBodyText"/>
    <w:qFormat/>
    <w:rsid w:val="00714A65"/>
    <w:pPr>
      <w:ind w:left="360"/>
      <w:jc w:val="left"/>
    </w:pPr>
  </w:style>
  <w:style w:type="paragraph" w:styleId="TOC2">
    <w:name w:val="toc 2"/>
    <w:basedOn w:val="Normal"/>
    <w:next w:val="Normal"/>
    <w:semiHidden/>
    <w:locked/>
    <w:pPr>
      <w:tabs>
        <w:tab w:val="left" w:pos="900"/>
        <w:tab w:val="right" w:leader="dot" w:pos="8280"/>
      </w:tabs>
      <w:spacing w:before="120" w:after="120"/>
    </w:pPr>
    <w:rPr>
      <w:noProof/>
    </w:rPr>
  </w:style>
  <w:style w:type="paragraph" w:styleId="TOC3">
    <w:name w:val="toc 3"/>
    <w:basedOn w:val="Normal"/>
    <w:next w:val="Normal"/>
    <w:semiHidden/>
    <w:locked/>
    <w:pPr>
      <w:tabs>
        <w:tab w:val="left" w:pos="1620"/>
        <w:tab w:val="left" w:pos="8280"/>
      </w:tabs>
      <w:spacing w:before="120"/>
      <w:ind w:left="540"/>
    </w:pPr>
    <w:rPr>
      <w:noProof/>
    </w:rPr>
  </w:style>
  <w:style w:type="paragraph" w:styleId="TOC4">
    <w:name w:val="toc 4"/>
    <w:basedOn w:val="Normal"/>
    <w:next w:val="Normal"/>
    <w:semiHidden/>
    <w:locked/>
    <w:pPr>
      <w:tabs>
        <w:tab w:val="right" w:leader="dot" w:pos="8640"/>
      </w:tabs>
      <w:ind w:left="720"/>
    </w:pPr>
  </w:style>
  <w:style w:type="paragraph" w:styleId="TOC5">
    <w:name w:val="toc 5"/>
    <w:basedOn w:val="Normal"/>
    <w:next w:val="Normal"/>
    <w:semiHidden/>
    <w:locked/>
    <w:pPr>
      <w:tabs>
        <w:tab w:val="right" w:leader="dot" w:pos="8640"/>
      </w:tabs>
      <w:ind w:left="960"/>
    </w:pPr>
  </w:style>
  <w:style w:type="paragraph" w:styleId="TOC6">
    <w:name w:val="toc 6"/>
    <w:basedOn w:val="Normal"/>
    <w:next w:val="Normal"/>
    <w:semiHidden/>
    <w:locked/>
    <w:pPr>
      <w:tabs>
        <w:tab w:val="right" w:leader="dot" w:pos="8640"/>
      </w:tabs>
      <w:ind w:left="1200"/>
    </w:pPr>
  </w:style>
  <w:style w:type="paragraph" w:styleId="TOC7">
    <w:name w:val="toc 7"/>
    <w:basedOn w:val="Normal"/>
    <w:next w:val="Normal"/>
    <w:semiHidden/>
    <w:locked/>
    <w:pPr>
      <w:tabs>
        <w:tab w:val="right" w:leader="dot" w:pos="8640"/>
      </w:tabs>
      <w:ind w:left="1440"/>
    </w:pPr>
  </w:style>
  <w:style w:type="paragraph" w:styleId="TOC8">
    <w:name w:val="toc 8"/>
    <w:basedOn w:val="Normal"/>
    <w:next w:val="Normal"/>
    <w:semiHidden/>
    <w:locked/>
    <w:pPr>
      <w:tabs>
        <w:tab w:val="right" w:leader="dot" w:pos="8640"/>
      </w:tabs>
      <w:ind w:left="1680"/>
    </w:pPr>
  </w:style>
  <w:style w:type="paragraph" w:styleId="TOC9">
    <w:name w:val="toc 9"/>
    <w:basedOn w:val="Normal"/>
    <w:next w:val="Normal"/>
    <w:semiHidden/>
    <w:locked/>
    <w:pPr>
      <w:tabs>
        <w:tab w:val="right" w:leader="dot" w:pos="8640"/>
      </w:tabs>
      <w:ind w:left="1920"/>
    </w:pPr>
  </w:style>
  <w:style w:type="paragraph" w:customStyle="1" w:styleId="FootnoteNumberedIndent">
    <w:name w:val="Footnote Numbered Indent"/>
    <w:basedOn w:val="FootnoteText"/>
    <w:locked/>
    <w:pPr>
      <w:ind w:left="1080" w:hanging="360"/>
    </w:pPr>
  </w:style>
  <w:style w:type="paragraph" w:customStyle="1" w:styleId="IASBTableLeftJustified">
    <w:name w:val="IASB Table Left Justified"/>
    <w:basedOn w:val="IASBBodyText"/>
    <w:qFormat/>
    <w:rsid w:val="00714A65"/>
    <w:pPr>
      <w:jc w:val="left"/>
    </w:pPr>
  </w:style>
  <w:style w:type="paragraph" w:customStyle="1" w:styleId="Style1">
    <w:name w:val="Style1"/>
    <w:basedOn w:val="ListNumber"/>
    <w:locked/>
    <w:rsid w:val="00290B1B"/>
    <w:pPr>
      <w:ind w:left="360"/>
      <w:jc w:val="left"/>
    </w:pPr>
  </w:style>
  <w:style w:type="paragraph" w:customStyle="1" w:styleId="FootnoteQuote">
    <w:name w:val="Footnote Quote"/>
    <w:basedOn w:val="FootnoteText"/>
    <w:locked/>
    <w:pPr>
      <w:ind w:left="1080" w:right="1080" w:firstLine="0"/>
    </w:pPr>
  </w:style>
  <w:style w:type="paragraph" w:customStyle="1" w:styleId="FootnoteIndent">
    <w:name w:val="Footnote Indent"/>
    <w:basedOn w:val="FootnoteText"/>
    <w:locked/>
    <w:pPr>
      <w:ind w:left="720" w:right="720"/>
    </w:pPr>
  </w:style>
  <w:style w:type="paragraph" w:customStyle="1" w:styleId="IASBTableIndentJustified">
    <w:name w:val="IASB Table Indent Justified"/>
    <w:basedOn w:val="IASBBodyText"/>
    <w:qFormat/>
    <w:rsid w:val="00DD4AA0"/>
    <w:pPr>
      <w:ind w:left="360"/>
    </w:pPr>
  </w:style>
  <w:style w:type="paragraph" w:customStyle="1" w:styleId="IASBSUBHEADING">
    <w:name w:val="IASB SUBHEADING"/>
    <w:basedOn w:val="Normal"/>
    <w:next w:val="BodyText"/>
    <w:pPr>
      <w:keepNext/>
      <w:spacing w:before="120"/>
    </w:pPr>
    <w:rPr>
      <w:u w:val="single"/>
    </w:rPr>
  </w:style>
  <w:style w:type="paragraph" w:styleId="List5">
    <w:name w:val="List 5"/>
    <w:basedOn w:val="Normal"/>
    <w:semiHidden/>
    <w:locked/>
    <w:pPr>
      <w:ind w:left="1800" w:hanging="360"/>
    </w:pPr>
  </w:style>
  <w:style w:type="paragraph" w:styleId="ListBullet5">
    <w:name w:val="List Bullet 5"/>
    <w:basedOn w:val="Normal"/>
    <w:semiHidden/>
    <w:locked/>
    <w:pPr>
      <w:ind w:left="1800" w:hanging="360"/>
    </w:pPr>
  </w:style>
  <w:style w:type="paragraph" w:styleId="ListContinue3">
    <w:name w:val="List Continue 3"/>
    <w:basedOn w:val="Normal"/>
    <w:semiHidden/>
    <w:locked/>
    <w:pPr>
      <w:spacing w:after="120"/>
      <w:ind w:left="1080"/>
    </w:pPr>
  </w:style>
  <w:style w:type="paragraph" w:styleId="ListContinue4">
    <w:name w:val="List Continue 4"/>
    <w:basedOn w:val="Normal"/>
    <w:semiHidden/>
    <w:locked/>
    <w:pPr>
      <w:spacing w:after="120"/>
      <w:ind w:left="1440"/>
    </w:pPr>
  </w:style>
  <w:style w:type="paragraph" w:styleId="ListContinue5">
    <w:name w:val="List Continue 5"/>
    <w:basedOn w:val="Normal"/>
    <w:semiHidden/>
    <w:locked/>
    <w:pPr>
      <w:spacing w:after="120"/>
      <w:ind w:left="1800"/>
    </w:pPr>
  </w:style>
  <w:style w:type="paragraph" w:styleId="ListNumber4">
    <w:name w:val="List Number 4"/>
    <w:basedOn w:val="Normal"/>
    <w:semiHidden/>
    <w:locked/>
    <w:pPr>
      <w:ind w:left="1440" w:hanging="360"/>
    </w:pPr>
  </w:style>
  <w:style w:type="paragraph" w:styleId="ListNumber5">
    <w:name w:val="List Number 5"/>
    <w:basedOn w:val="Normal"/>
    <w:semiHidden/>
    <w:locked/>
    <w:pPr>
      <w:ind w:left="1800" w:hanging="360"/>
    </w:pPr>
  </w:style>
  <w:style w:type="paragraph" w:customStyle="1" w:styleId="IASBDateSection">
    <w:name w:val="IASB Date/Section"/>
    <w:basedOn w:val="Normal"/>
    <w:qFormat/>
    <w:rsid w:val="007708A8"/>
    <w:pPr>
      <w:pBdr>
        <w:bottom w:val="single" w:sz="4" w:space="1" w:color="auto"/>
      </w:pBdr>
      <w:tabs>
        <w:tab w:val="right" w:pos="9000"/>
      </w:tabs>
    </w:pPr>
    <w:rPr>
      <w:rFonts w:eastAsiaTheme="minorHAnsi"/>
      <w:kern w:val="0"/>
      <w:szCs w:val="22"/>
    </w:rPr>
  </w:style>
  <w:style w:type="character" w:customStyle="1" w:styleId="BodyTextChar">
    <w:name w:val="Body Text Char"/>
    <w:basedOn w:val="DefaultParagraphFont"/>
    <w:link w:val="BodyText"/>
    <w:semiHidden/>
    <w:rsid w:val="007708A8"/>
    <w:rPr>
      <w:kern w:val="28"/>
      <w:sz w:val="22"/>
    </w:rPr>
  </w:style>
  <w:style w:type="character" w:customStyle="1" w:styleId="BodyTextIndentChar">
    <w:name w:val="Body Text Indent Char"/>
    <w:basedOn w:val="DefaultParagraphFont"/>
    <w:link w:val="BodyTextIndent"/>
    <w:semiHidden/>
    <w:rsid w:val="007708A8"/>
    <w:rPr>
      <w:kern w:val="28"/>
      <w:sz w:val="22"/>
    </w:rPr>
  </w:style>
  <w:style w:type="character" w:customStyle="1" w:styleId="IASBBoldItalic">
    <w:name w:val="IASB Bold Italic"/>
    <w:basedOn w:val="DefaultParagraphFont"/>
    <w:uiPriority w:val="1"/>
    <w:qFormat/>
    <w:rsid w:val="00CE0A22"/>
    <w:rPr>
      <w:b/>
      <w:i/>
    </w:rPr>
  </w:style>
  <w:style w:type="character" w:customStyle="1" w:styleId="IASBBoldItalicUnderline">
    <w:name w:val="IASB Bold Italic Underline"/>
    <w:basedOn w:val="IASBBoldItalic"/>
    <w:uiPriority w:val="1"/>
    <w:qFormat/>
    <w:rsid w:val="00CE0A22"/>
    <w:rPr>
      <w:b/>
      <w:i/>
      <w:u w:val="single"/>
    </w:rPr>
  </w:style>
  <w:style w:type="character" w:customStyle="1" w:styleId="IASBItalic">
    <w:name w:val="IASB Italic"/>
    <w:basedOn w:val="DefaultParagraphFont"/>
    <w:uiPriority w:val="1"/>
    <w:qFormat/>
    <w:rsid w:val="00A65DFC"/>
    <w:rPr>
      <w:i/>
    </w:rPr>
  </w:style>
  <w:style w:type="paragraph" w:customStyle="1" w:styleId="IASBPRESSCopyright">
    <w:name w:val="IASB PRESS Copyright"/>
    <w:basedOn w:val="Footer"/>
    <w:qFormat/>
    <w:rsid w:val="006A595C"/>
    <w:pPr>
      <w:jc w:val="center"/>
    </w:pPr>
    <w:rPr>
      <w:sz w:val="16"/>
      <w:szCs w:val="14"/>
    </w:rPr>
  </w:style>
  <w:style w:type="character" w:customStyle="1" w:styleId="IASBBoldStrikethrough">
    <w:name w:val="IASB Bold Strikethrough"/>
    <w:basedOn w:val="DefaultParagraphFont"/>
    <w:uiPriority w:val="1"/>
    <w:qFormat/>
    <w:rsid w:val="00CE0A22"/>
    <w:rPr>
      <w:b/>
      <w:i w:val="0"/>
      <w:strike/>
      <w:dstrike w:val="0"/>
      <w:u w:val="none"/>
    </w:rPr>
  </w:style>
  <w:style w:type="character" w:customStyle="1" w:styleId="IASBItalicStrikethrough">
    <w:name w:val="IASB Italic Strikethrough"/>
    <w:basedOn w:val="DefaultParagraphFont"/>
    <w:uiPriority w:val="1"/>
    <w:qFormat/>
    <w:rsid w:val="00CE0A22"/>
    <w:rPr>
      <w:b w:val="0"/>
      <w:i/>
      <w:strike/>
      <w:dstrike w:val="0"/>
    </w:rPr>
  </w:style>
  <w:style w:type="character" w:customStyle="1" w:styleId="IASBUnderline">
    <w:name w:val="IASB Underline"/>
    <w:basedOn w:val="DefaultParagraphFont"/>
    <w:uiPriority w:val="1"/>
    <w:qFormat/>
    <w:rsid w:val="00A65DFC"/>
    <w:rPr>
      <w:u w:val="single"/>
    </w:rPr>
  </w:style>
  <w:style w:type="character" w:customStyle="1" w:styleId="IASBBold">
    <w:name w:val="IASB Bold"/>
    <w:basedOn w:val="DefaultParagraphFont"/>
    <w:uiPriority w:val="1"/>
    <w:qFormat/>
    <w:rsid w:val="00A65DFC"/>
    <w:rPr>
      <w:b/>
    </w:rPr>
  </w:style>
  <w:style w:type="character" w:customStyle="1" w:styleId="IASBStrikethrough">
    <w:name w:val="IASB Strikethrough"/>
    <w:basedOn w:val="DefaultParagraphFont"/>
    <w:uiPriority w:val="1"/>
    <w:qFormat/>
    <w:rsid w:val="00CE0A22"/>
    <w:rPr>
      <w:strike/>
      <w:dstrike w:val="0"/>
    </w:rPr>
  </w:style>
  <w:style w:type="character" w:customStyle="1" w:styleId="IASBPRESSCopyrightBold">
    <w:name w:val="IASB PRESS Copyright Bold"/>
    <w:basedOn w:val="DefaultParagraphFont"/>
    <w:uiPriority w:val="1"/>
    <w:qFormat/>
    <w:rsid w:val="00CE0A22"/>
    <w:rPr>
      <w:b/>
    </w:rPr>
  </w:style>
  <w:style w:type="paragraph" w:customStyle="1" w:styleId="IASBFootnoteQuote">
    <w:name w:val="IASB Footnote Quote"/>
    <w:qFormat/>
    <w:rsid w:val="00A65DFC"/>
    <w:pPr>
      <w:ind w:left="1080" w:right="1080"/>
      <w:jc w:val="both"/>
    </w:pPr>
    <w:rPr>
      <w:kern w:val="28"/>
      <w:sz w:val="18"/>
    </w:rPr>
  </w:style>
  <w:style w:type="character" w:styleId="Hyperlink">
    <w:name w:val="Hyperlink"/>
    <w:basedOn w:val="DefaultParagraphFont"/>
    <w:uiPriority w:val="99"/>
    <w:unhideWhenUsed/>
    <w:rsid w:val="006C09C9"/>
    <w:rPr>
      <w:color w:val="0000FF"/>
      <w:u w:val="single"/>
    </w:rPr>
  </w:style>
  <w:style w:type="character" w:styleId="UnresolvedMention">
    <w:name w:val="Unresolved Mention"/>
    <w:basedOn w:val="DefaultParagraphFont"/>
    <w:uiPriority w:val="99"/>
    <w:semiHidden/>
    <w:unhideWhenUsed/>
    <w:locked/>
    <w:rsid w:val="006C09C9"/>
    <w:rPr>
      <w:color w:val="605E5C"/>
      <w:shd w:val="clear" w:color="auto" w:fill="E1DFDD"/>
    </w:rPr>
  </w:style>
  <w:style w:type="paragraph" w:customStyle="1" w:styleId="IASBFoonoteTextListNumber">
    <w:name w:val="IASB Foonote Text List Number"/>
    <w:basedOn w:val="FootnoteText"/>
    <w:qFormat/>
    <w:rsid w:val="006C09C9"/>
    <w:pPr>
      <w:numPr>
        <w:numId w:val="5"/>
      </w:numPr>
      <w:ind w:left="720"/>
    </w:pPr>
  </w:style>
  <w:style w:type="character" w:customStyle="1" w:styleId="FootnoteTextChar">
    <w:name w:val="Footnote Text Char"/>
    <w:basedOn w:val="DefaultParagraphFont"/>
    <w:link w:val="FootnoteText"/>
    <w:uiPriority w:val="99"/>
    <w:rsid w:val="00DB27D3"/>
    <w:rPr>
      <w:kern w:val="28"/>
      <w:sz w:val="18"/>
    </w:rPr>
  </w:style>
  <w:style w:type="character" w:customStyle="1" w:styleId="IASBFootnoteReferenceNumber">
    <w:name w:val="IASB Footnote Reference Number"/>
    <w:basedOn w:val="FootnoteReference"/>
    <w:uiPriority w:val="1"/>
    <w:qFormat/>
    <w:rsid w:val="00D72091"/>
    <w:rPr>
      <w:rFonts w:ascii="Times New Roman" w:hAnsi="Times New Roman"/>
      <w:b/>
      <w:bCs/>
      <w:position w:val="6"/>
      <w:sz w:val="18"/>
      <w:u w:val="none"/>
      <w:vertAlign w:val="baseline"/>
    </w:rPr>
  </w:style>
  <w:style w:type="character" w:customStyle="1" w:styleId="IASBFootnoteReferenceNumberSpace">
    <w:name w:val="IASB Footnote Reference Number Space"/>
    <w:basedOn w:val="DefaultParagraphFont"/>
    <w:uiPriority w:val="1"/>
    <w:qFormat/>
    <w:rsid w:val="00D72091"/>
    <w:rPr>
      <w:b w:val="0"/>
      <w:bCs/>
      <w:u w:val="none"/>
    </w:rPr>
  </w:style>
  <w:style w:type="character" w:customStyle="1" w:styleId="IASBFootnoteReferenceNumberHeading2">
    <w:name w:val="IASB Footnote Reference Number Heading 2"/>
    <w:basedOn w:val="IASBFootnoteReferenceNumber"/>
    <w:uiPriority w:val="1"/>
    <w:qFormat/>
    <w:rsid w:val="00066CDB"/>
    <w:rPr>
      <w:rFonts w:ascii="Times New Roman" w:hAnsi="Times New Roman"/>
      <w:b w:val="0"/>
      <w:bCs/>
      <w:position w:val="6"/>
      <w:sz w:val="18"/>
      <w:u w:val="none"/>
      <w:vertAlign w:val="baseline"/>
    </w:rPr>
  </w:style>
  <w:style w:type="paragraph" w:customStyle="1" w:styleId="IASBBodyText">
    <w:name w:val="IASB Body Text"/>
    <w:basedOn w:val="BodyText"/>
    <w:qFormat/>
    <w:rsid w:val="00DB27D3"/>
    <w:pPr>
      <w:spacing w:before="60" w:after="60"/>
    </w:pPr>
  </w:style>
  <w:style w:type="paragraph" w:customStyle="1" w:styleId="IASBHeading1">
    <w:name w:val="IASB Heading 1"/>
    <w:basedOn w:val="Heading1"/>
    <w:qFormat/>
    <w:rsid w:val="007E16CC"/>
  </w:style>
  <w:style w:type="paragraph" w:customStyle="1" w:styleId="IASBHeading2">
    <w:name w:val="IASB Heading 2"/>
    <w:basedOn w:val="Heading2"/>
    <w:qFormat/>
    <w:rsid w:val="007E16CC"/>
  </w:style>
  <w:style w:type="character" w:customStyle="1" w:styleId="IASBFootnoteReference">
    <w:name w:val="IASB Footnote Reference"/>
    <w:basedOn w:val="FootnoteReference"/>
    <w:uiPriority w:val="1"/>
    <w:qFormat/>
    <w:rsid w:val="00D71379"/>
    <w:rPr>
      <w:rFonts w:ascii="Times New Roman" w:hAnsi="Times New Roman"/>
      <w:b/>
      <w:position w:val="6"/>
      <w:sz w:val="18"/>
    </w:rPr>
  </w:style>
  <w:style w:type="paragraph" w:customStyle="1" w:styleId="IASBFootnoteText">
    <w:name w:val="IASB Footnote Text"/>
    <w:basedOn w:val="FootnoteText"/>
    <w:qFormat/>
    <w:rsid w:val="00D71379"/>
  </w:style>
  <w:style w:type="paragraph" w:customStyle="1" w:styleId="IASBListNumber">
    <w:name w:val="IASB List Number"/>
    <w:basedOn w:val="ListNumber"/>
    <w:qFormat/>
    <w:rsid w:val="0058231A"/>
  </w:style>
  <w:style w:type="paragraph" w:customStyle="1" w:styleId="IASBListBullet">
    <w:name w:val="IASB List Bullet"/>
    <w:basedOn w:val="ListBullet"/>
    <w:qFormat/>
    <w:rsid w:val="00473C92"/>
  </w:style>
  <w:style w:type="paragraph" w:customStyle="1" w:styleId="IASBFooter">
    <w:name w:val="IASB Footer"/>
    <w:basedOn w:val="Footer"/>
    <w:qFormat/>
    <w:rsid w:val="0005662A"/>
  </w:style>
  <w:style w:type="character" w:customStyle="1" w:styleId="IASBItalicUnderline">
    <w:name w:val="IASB Italic Underline"/>
    <w:basedOn w:val="DefaultParagraphFont"/>
    <w:uiPriority w:val="1"/>
    <w:qFormat/>
    <w:rsid w:val="00C749EC"/>
    <w:rPr>
      <w:i/>
      <w:u w:val="single"/>
    </w:rPr>
  </w:style>
  <w:style w:type="paragraph" w:customStyle="1" w:styleId="IASBFootnoteQuoteNumber">
    <w:name w:val="IASB Footnote Quote Number"/>
    <w:basedOn w:val="IASBFootnoteQuote"/>
    <w:qFormat/>
    <w:rsid w:val="00C749EC"/>
    <w:pPr>
      <w:keepLines/>
      <w:numPr>
        <w:numId w:val="22"/>
      </w:numPr>
      <w:overflowPunct w:val="0"/>
      <w:autoSpaceDE w:val="0"/>
      <w:autoSpaceDN w:val="0"/>
      <w:adjustRightInd w:val="0"/>
      <w:ind w:left="1440"/>
      <w:textAlignment w:val="baseline"/>
    </w:pPr>
  </w:style>
  <w:style w:type="paragraph" w:customStyle="1" w:styleId="IASBFootnoteNumberedIndent">
    <w:name w:val="IASB Footnote Numbered Indent"/>
    <w:basedOn w:val="IASBFootnoteText"/>
    <w:qFormat/>
    <w:rsid w:val="00C749EC"/>
    <w:pPr>
      <w:numPr>
        <w:numId w:val="23"/>
      </w:numPr>
    </w:pPr>
  </w:style>
  <w:style w:type="paragraph" w:customStyle="1" w:styleId="IASBFootnoteSeparator">
    <w:name w:val="IASB Footnote Separator"/>
    <w:qFormat/>
    <w:rsid w:val="001616A0"/>
    <w:rPr>
      <w:color w:val="FF0000"/>
      <w:kern w:val="28"/>
      <w:sz w:val="18"/>
      <w:szCs w:val="18"/>
    </w:rPr>
  </w:style>
  <w:style w:type="paragraph" w:customStyle="1" w:styleId="IASBTOC1">
    <w:name w:val="IASB TOC 1"/>
    <w:basedOn w:val="Normal"/>
    <w:next w:val="Normal"/>
    <w:rsid w:val="000D528C"/>
    <w:pPr>
      <w:spacing w:before="120" w:after="120"/>
      <w:ind w:left="1440" w:hanging="1080"/>
    </w:pPr>
    <w:rPr>
      <w:noProof/>
    </w:rPr>
  </w:style>
  <w:style w:type="paragraph" w:customStyle="1" w:styleId="IASBTOC2">
    <w:name w:val="IASB TOC 2"/>
    <w:basedOn w:val="IASBTOC1"/>
    <w:next w:val="Normal"/>
    <w:rsid w:val="000D528C"/>
    <w:pPr>
      <w:ind w:left="2160"/>
    </w:pPr>
  </w:style>
  <w:style w:type="paragraph" w:customStyle="1" w:styleId="IASBTOC4">
    <w:name w:val="IASB TOC 4"/>
    <w:basedOn w:val="IASBTOC2"/>
    <w:rsid w:val="000D528C"/>
    <w:pPr>
      <w:ind w:left="2880" w:hanging="1800"/>
    </w:pPr>
  </w:style>
  <w:style w:type="paragraph" w:customStyle="1" w:styleId="IASBTOC3">
    <w:name w:val="IASB TOC 3"/>
    <w:basedOn w:val="IASBTOC2"/>
    <w:rsid w:val="000D528C"/>
    <w:pPr>
      <w:ind w:left="2520" w:hanging="1440"/>
    </w:pPr>
  </w:style>
  <w:style w:type="paragraph" w:styleId="TOCHeading">
    <w:name w:val="TOC Heading"/>
    <w:basedOn w:val="Normal"/>
    <w:next w:val="Normal"/>
    <w:qFormat/>
    <w:locked/>
    <w:rsid w:val="00AD5AA8"/>
    <w:pPr>
      <w:jc w:val="center"/>
    </w:pPr>
    <w:rPr>
      <w:rFonts w:ascii="Arial" w:hAnsi="Arial"/>
      <w:b/>
      <w:smallCaps/>
    </w:rPr>
  </w:style>
  <w:style w:type="paragraph" w:customStyle="1" w:styleId="IASBTOCHeading2">
    <w:name w:val="IASB TOC Heading 2"/>
    <w:basedOn w:val="TOCHeading"/>
    <w:rsid w:val="00AD5AA8"/>
    <w:pPr>
      <w:spacing w:after="360"/>
    </w:pPr>
  </w:style>
  <w:style w:type="paragraph" w:customStyle="1" w:styleId="IASBTOCHeading">
    <w:name w:val="IASB TOC Heading"/>
    <w:basedOn w:val="TOCHeading"/>
    <w:qFormat/>
    <w:rsid w:val="00AD5AA8"/>
  </w:style>
  <w:style w:type="paragraph" w:customStyle="1" w:styleId="IASBHangingIndent">
    <w:name w:val="IASB Hanging Indent"/>
    <w:basedOn w:val="IASBBodyText"/>
    <w:qFormat/>
    <w:rsid w:val="00473C92"/>
    <w:pPr>
      <w:ind w:left="360" w:hanging="360"/>
      <w:jc w:val="left"/>
    </w:pPr>
  </w:style>
  <w:style w:type="paragraph" w:customStyle="1" w:styleId="IASBBodyTextLeft">
    <w:name w:val="IASB Body Text Left"/>
    <w:basedOn w:val="IASBBodyText"/>
    <w:qFormat/>
    <w:rsid w:val="00DB27D3"/>
    <w:pPr>
      <w:jc w:val="left"/>
    </w:pPr>
  </w:style>
  <w:style w:type="paragraph" w:styleId="CommentText">
    <w:name w:val="annotation text"/>
    <w:basedOn w:val="Normal"/>
    <w:link w:val="CommentTextChar"/>
    <w:uiPriority w:val="99"/>
    <w:unhideWhenUsed/>
    <w:locked/>
    <w:rsid w:val="00F62F32"/>
    <w:pPr>
      <w:overflowPunct w:val="0"/>
      <w:autoSpaceDE w:val="0"/>
      <w:autoSpaceDN w:val="0"/>
      <w:adjustRightInd w:val="0"/>
      <w:jc w:val="left"/>
      <w:textAlignment w:val="baseline"/>
    </w:pPr>
    <w:rPr>
      <w:sz w:val="20"/>
    </w:rPr>
  </w:style>
  <w:style w:type="character" w:customStyle="1" w:styleId="CommentTextChar">
    <w:name w:val="Comment Text Char"/>
    <w:basedOn w:val="DefaultParagraphFont"/>
    <w:link w:val="CommentText"/>
    <w:uiPriority w:val="99"/>
    <w:rsid w:val="00F62F32"/>
    <w:rPr>
      <w:kern w:val="28"/>
    </w:rPr>
  </w:style>
  <w:style w:type="paragraph" w:customStyle="1" w:styleId="IASBCheckboxBodyText">
    <w:name w:val="IASB Checkbox Body Text"/>
    <w:basedOn w:val="IASBBodyText"/>
    <w:qFormat/>
    <w:rsid w:val="00F62F32"/>
    <w:pPr>
      <w:overflowPunct w:val="0"/>
      <w:autoSpaceDE w:val="0"/>
      <w:autoSpaceDN w:val="0"/>
      <w:adjustRightInd w:val="0"/>
      <w:ind w:left="720" w:hanging="720"/>
      <w:textAlignment w:val="baseline"/>
    </w:pPr>
  </w:style>
  <w:style w:type="paragraph" w:customStyle="1" w:styleId="IASBCheckboxListNumber">
    <w:name w:val="IASB Checkbox List Number"/>
    <w:basedOn w:val="ListNumber"/>
    <w:qFormat/>
    <w:rsid w:val="00F62F32"/>
    <w:pPr>
      <w:overflowPunct w:val="0"/>
      <w:autoSpaceDE w:val="0"/>
      <w:autoSpaceDN w:val="0"/>
      <w:adjustRightInd w:val="0"/>
      <w:ind w:left="1080"/>
      <w:textAlignment w:val="baseline"/>
    </w:pPr>
  </w:style>
  <w:style w:type="paragraph" w:customStyle="1" w:styleId="IASBListNumberNoIndent">
    <w:name w:val="IASB List Number No Indent"/>
    <w:basedOn w:val="IASBListNumber"/>
    <w:qFormat/>
    <w:rsid w:val="008B6B88"/>
    <w:pPr>
      <w:ind w:left="360"/>
    </w:pPr>
  </w:style>
  <w:style w:type="paragraph" w:styleId="Revision">
    <w:name w:val="Revision"/>
    <w:hidden/>
    <w:uiPriority w:val="99"/>
    <w:semiHidden/>
    <w:rsid w:val="00572A3F"/>
    <w:pPr>
      <w:spacing w:before="0" w:after="0"/>
    </w:pPr>
    <w:rPr>
      <w:kern w:val="28"/>
      <w:sz w:val="22"/>
    </w:rPr>
  </w:style>
  <w:style w:type="character" w:styleId="CommentReference">
    <w:name w:val="annotation reference"/>
    <w:basedOn w:val="DefaultParagraphFont"/>
    <w:uiPriority w:val="99"/>
    <w:semiHidden/>
    <w:unhideWhenUsed/>
    <w:locked/>
    <w:rsid w:val="00877766"/>
    <w:rPr>
      <w:sz w:val="16"/>
      <w:szCs w:val="16"/>
    </w:rPr>
  </w:style>
  <w:style w:type="paragraph" w:styleId="CommentSubject">
    <w:name w:val="annotation subject"/>
    <w:basedOn w:val="CommentText"/>
    <w:next w:val="CommentText"/>
    <w:link w:val="CommentSubjectChar"/>
    <w:uiPriority w:val="99"/>
    <w:semiHidden/>
    <w:unhideWhenUsed/>
    <w:locked/>
    <w:rsid w:val="00877766"/>
    <w:pPr>
      <w:overflowPunct/>
      <w:autoSpaceDE/>
      <w:autoSpaceDN/>
      <w:adjustRightInd/>
      <w:jc w:val="both"/>
      <w:textAlignment w:val="auto"/>
    </w:pPr>
    <w:rPr>
      <w:b/>
      <w:bCs/>
    </w:rPr>
  </w:style>
  <w:style w:type="character" w:customStyle="1" w:styleId="CommentSubjectChar">
    <w:name w:val="Comment Subject Char"/>
    <w:basedOn w:val="CommentTextChar"/>
    <w:link w:val="CommentSubject"/>
    <w:uiPriority w:val="99"/>
    <w:semiHidden/>
    <w:rsid w:val="00877766"/>
    <w:rPr>
      <w:b/>
      <w:bCs/>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P:\Policy%20Reference%20Manual\PRM%20Conversion%20Archive\IASB%20Template%202023.01.26%20--%20LOCKED%20-%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B3C47-DBC9-44D5-9A16-43CD0BFEC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IASB Template 2023.01.26 -- LOCKED - FINAL</Template>
  <TotalTime>0</TotalTime>
  <Pages>3</Pages>
  <Words>1142</Words>
  <Characters>6511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Strategic Tech Resources</Company>
  <LinksUpToDate>false</LinksUpToDate>
  <CharactersWithSpaces>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Ifkovits</dc:creator>
  <cp:keywords/>
  <dc:description/>
  <cp:lastModifiedBy>Lisa Bell</cp:lastModifiedBy>
  <cp:revision>2</cp:revision>
  <cp:lastPrinted>2026-09-24T16:07:00Z</cp:lastPrinted>
  <dcterms:created xsi:type="dcterms:W3CDTF">2026-09-24T16:11:00Z</dcterms:created>
  <dcterms:modified xsi:type="dcterms:W3CDTF">2026-09-24T16:11:00Z</dcterms:modified>
</cp:coreProperties>
</file>